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8BE51" w14:textId="77777777" w:rsidR="0042329B" w:rsidRDefault="0042329B" w:rsidP="0042329B">
      <w:bookmarkStart w:id="0" w:name="_Hlk207802778"/>
    </w:p>
    <w:tbl>
      <w:tblPr>
        <w:tblStyle w:val="Tabellrutenett"/>
        <w:tblW w:w="992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2093"/>
        <w:gridCol w:w="1843"/>
      </w:tblGrid>
      <w:tr w:rsidR="00F63105" w:rsidRPr="00A65F7F" w14:paraId="005B2A58" w14:textId="77777777" w:rsidTr="00896856">
        <w:tc>
          <w:tcPr>
            <w:tcW w:w="9924" w:type="dxa"/>
            <w:gridSpan w:val="3"/>
          </w:tcPr>
          <w:p w14:paraId="5CEE34E0" w14:textId="65F169CB" w:rsidR="00F63105" w:rsidRDefault="00F63105" w:rsidP="00896856">
            <w:pPr>
              <w:rPr>
                <w:sz w:val="20"/>
                <w:szCs w:val="20"/>
              </w:rPr>
            </w:pPr>
            <w:bookmarkStart w:id="1" w:name="_Hlk207368158"/>
            <w:r w:rsidRPr="0085113E">
              <w:rPr>
                <w:sz w:val="20"/>
                <w:szCs w:val="20"/>
                <w:highlight w:val="yellow"/>
              </w:rPr>
              <w:t>Statsforvalt</w:t>
            </w:r>
            <w:r>
              <w:rPr>
                <w:sz w:val="20"/>
                <w:szCs w:val="20"/>
                <w:highlight w:val="yellow"/>
              </w:rPr>
              <w:t>a</w:t>
            </w:r>
            <w:r w:rsidRPr="0085113E">
              <w:rPr>
                <w:sz w:val="20"/>
                <w:szCs w:val="20"/>
                <w:highlight w:val="yellow"/>
              </w:rPr>
              <w:t>ren i</w:t>
            </w:r>
          </w:p>
          <w:p w14:paraId="396F5D4D" w14:textId="77777777" w:rsidR="00F63105" w:rsidRPr="00A65F7F" w:rsidRDefault="00F63105" w:rsidP="00896856">
            <w:pPr>
              <w:rPr>
                <w:sz w:val="20"/>
                <w:szCs w:val="20"/>
              </w:rPr>
            </w:pPr>
          </w:p>
        </w:tc>
      </w:tr>
      <w:bookmarkEnd w:id="1"/>
      <w:tr w:rsidR="00F63105" w:rsidRPr="00A65F7F" w14:paraId="6CC2CA64" w14:textId="77777777" w:rsidTr="00896856">
        <w:tc>
          <w:tcPr>
            <w:tcW w:w="5988" w:type="dxa"/>
          </w:tcPr>
          <w:p w14:paraId="44741D81" w14:textId="77777777" w:rsidR="00F63105" w:rsidRDefault="00F63105" w:rsidP="00896856">
            <w:pPr>
              <w:rPr>
                <w:sz w:val="20"/>
                <w:szCs w:val="20"/>
              </w:rPr>
            </w:pPr>
          </w:p>
          <w:p w14:paraId="359CA5CC" w14:textId="2EC629A6" w:rsidR="00F63105" w:rsidRPr="0085113E" w:rsidRDefault="00F24C5E" w:rsidP="00896856">
            <w:pPr>
              <w:rPr>
                <w:sz w:val="20"/>
                <w:szCs w:val="20"/>
              </w:rPr>
            </w:pPr>
            <w:sdt>
              <w:sdtPr>
                <w:rPr>
                  <w:sz w:val="20"/>
                  <w:szCs w:val="20"/>
                  <w:highlight w:val="yellow"/>
                </w:rPr>
                <w:alias w:val="Skolenavn"/>
                <w:tag w:val="Skolenavn"/>
                <w:id w:val="-1510366653"/>
                <w:placeholder>
                  <w:docPart w:val="45F5F43497AF421496D3CBC030043BCD"/>
                </w:placeholder>
                <w:dataBinding w:prefixMappings="xmlns:ns0='http://purl.org/dc/elements/1.1/' xmlns:ns1='http://schemas.openxmlformats.org/package/2006/metadata/core-properties' " w:xpath="/ns1:coreProperties[1]/ns0:subject[1]" w:storeItemID="{6C3C8BC8-F283-45AE-878A-BAB7291924A1}"/>
                <w:text/>
              </w:sdtPr>
              <w:sdtEndPr/>
              <w:sdtContent>
                <w:r w:rsidR="00F63105">
                  <w:rPr>
                    <w:sz w:val="20"/>
                    <w:szCs w:val="20"/>
                    <w:highlight w:val="yellow"/>
                  </w:rPr>
                  <w:t>[namn på kommune/</w:t>
                </w:r>
                <w:r w:rsidR="00747FA3">
                  <w:rPr>
                    <w:sz w:val="20"/>
                    <w:szCs w:val="20"/>
                    <w:highlight w:val="yellow"/>
                  </w:rPr>
                  <w:t>barnehageeigar</w:t>
                </w:r>
                <w:r w:rsidR="00F63105">
                  <w:rPr>
                    <w:sz w:val="20"/>
                    <w:szCs w:val="20"/>
                    <w:highlight w:val="yellow"/>
                  </w:rPr>
                  <w:t>]</w:t>
                </w:r>
              </w:sdtContent>
            </w:sdt>
            <w:r w:rsidR="00F63105" w:rsidRPr="0085113E">
              <w:rPr>
                <w:sz w:val="20"/>
                <w:szCs w:val="20"/>
                <w:highlight w:val="yellow"/>
              </w:rPr>
              <w:br/>
              <w:t>ved kommunedirektør</w:t>
            </w:r>
            <w:r w:rsidR="00F63105" w:rsidRPr="0085113E">
              <w:rPr>
                <w:sz w:val="20"/>
                <w:szCs w:val="20"/>
                <w:highlight w:val="yellow"/>
              </w:rPr>
              <w:br/>
              <w:t>Adresse</w:t>
            </w:r>
          </w:p>
        </w:tc>
        <w:bookmarkStart w:id="2" w:name="Brevdato"/>
        <w:bookmarkEnd w:id="2"/>
        <w:tc>
          <w:tcPr>
            <w:tcW w:w="2093" w:type="dxa"/>
          </w:tcPr>
          <w:p w14:paraId="5591535B" w14:textId="37DB854B" w:rsidR="00F63105" w:rsidRPr="0085113E" w:rsidRDefault="00F63105" w:rsidP="00896856">
            <w:pPr>
              <w:rPr>
                <w:sz w:val="20"/>
                <w:szCs w:val="20"/>
                <w:highlight w:val="yellow"/>
              </w:rPr>
            </w:pPr>
            <w:r w:rsidRPr="0085113E">
              <w:rPr>
                <w:sz w:val="20"/>
                <w:szCs w:val="20"/>
                <w:highlight w:val="yellow"/>
              </w:rPr>
              <w:fldChar w:fldCharType="begin"/>
            </w:r>
            <w:r w:rsidRPr="0085113E">
              <w:rPr>
                <w:sz w:val="20"/>
                <w:szCs w:val="20"/>
                <w:highlight w:val="yellow"/>
              </w:rPr>
              <w:instrText xml:space="preserve"> TIME \@ "d. MMMM yyyy" </w:instrText>
            </w:r>
            <w:r w:rsidRPr="0085113E">
              <w:rPr>
                <w:sz w:val="20"/>
                <w:szCs w:val="20"/>
                <w:highlight w:val="yellow"/>
              </w:rPr>
              <w:fldChar w:fldCharType="separate"/>
            </w:r>
            <w:r w:rsidR="00747FA3">
              <w:rPr>
                <w:noProof/>
                <w:sz w:val="20"/>
                <w:szCs w:val="20"/>
                <w:highlight w:val="yellow"/>
              </w:rPr>
              <w:t>23. september 2026</w:t>
            </w:r>
            <w:r w:rsidRPr="0085113E">
              <w:rPr>
                <w:sz w:val="20"/>
                <w:szCs w:val="20"/>
                <w:highlight w:val="yellow"/>
              </w:rPr>
              <w:fldChar w:fldCharType="end"/>
            </w:r>
          </w:p>
        </w:tc>
        <w:tc>
          <w:tcPr>
            <w:tcW w:w="1843" w:type="dxa"/>
          </w:tcPr>
          <w:p w14:paraId="4337B881" w14:textId="77777777" w:rsidR="00F63105" w:rsidRPr="0085113E" w:rsidRDefault="00F63105" w:rsidP="00896856">
            <w:pPr>
              <w:rPr>
                <w:sz w:val="20"/>
                <w:szCs w:val="20"/>
                <w:highlight w:val="yellow"/>
              </w:rPr>
            </w:pPr>
            <w:r w:rsidRPr="0085113E">
              <w:rPr>
                <w:sz w:val="20"/>
                <w:szCs w:val="20"/>
                <w:highlight w:val="yellow"/>
              </w:rPr>
              <w:t xml:space="preserve">Sak </w:t>
            </w:r>
            <w:sdt>
              <w:sdtPr>
                <w:rPr>
                  <w:sz w:val="20"/>
                  <w:szCs w:val="20"/>
                  <w:highlight w:val="yellow"/>
                </w:rPr>
                <w:alias w:val="Saksnummer"/>
                <w:tag w:val=""/>
                <w:id w:val="-169408833"/>
                <w:placeholder>
                  <w:docPart w:val="5CA7732D6A9B470B9B9A547C816E67A4"/>
                </w:placeholder>
                <w:dataBinding w:prefixMappings="xmlns:ns0='http://schemas.microsoft.com/office/2006/coverPageProps' " w:xpath="/ns0:CoverPageProperties[1]/ns0:CompanyFax[1]" w:storeItemID="{55AF091B-3C7A-41E3-B477-F2FDAA23CFDA}"/>
                <w:text/>
              </w:sdtPr>
              <w:sdtEndPr/>
              <w:sdtContent>
                <w:r w:rsidRPr="0085113E">
                  <w:rPr>
                    <w:sz w:val="20"/>
                    <w:szCs w:val="20"/>
                    <w:highlight w:val="yellow"/>
                  </w:rPr>
                  <w:t>202X/XXXXX</w:t>
                </w:r>
              </w:sdtContent>
            </w:sdt>
          </w:p>
          <w:p w14:paraId="4BADFCA9" w14:textId="77777777" w:rsidR="00F63105" w:rsidRPr="0085113E" w:rsidRDefault="00F63105" w:rsidP="00896856">
            <w:pPr>
              <w:rPr>
                <w:sz w:val="20"/>
                <w:szCs w:val="20"/>
                <w:highlight w:val="yellow"/>
              </w:rPr>
            </w:pPr>
            <w:bookmarkStart w:id="3" w:name="Saksnr"/>
            <w:bookmarkEnd w:id="3"/>
          </w:p>
        </w:tc>
      </w:tr>
      <w:tr w:rsidR="00F63105" w:rsidRPr="00A65F7F" w14:paraId="023A0206" w14:textId="77777777" w:rsidTr="00896856">
        <w:tc>
          <w:tcPr>
            <w:tcW w:w="9924" w:type="dxa"/>
            <w:gridSpan w:val="3"/>
          </w:tcPr>
          <w:p w14:paraId="07DB46DB" w14:textId="77777777" w:rsidR="00F63105" w:rsidRPr="00A65F7F" w:rsidRDefault="00F63105" w:rsidP="00896856">
            <w:pPr>
              <w:rPr>
                <w:sz w:val="20"/>
                <w:szCs w:val="20"/>
              </w:rPr>
            </w:pPr>
          </w:p>
        </w:tc>
      </w:tr>
    </w:tbl>
    <w:p w14:paraId="624A0477" w14:textId="77777777" w:rsidR="00720B1F" w:rsidRPr="00C91568" w:rsidRDefault="00720B1F" w:rsidP="0042329B">
      <w:pPr>
        <w:rPr>
          <w:rStyle w:val="TittelTegn"/>
          <w:rFonts w:ascii="Roboto" w:hAnsi="Roboto"/>
          <w:sz w:val="56"/>
          <w:szCs w:val="56"/>
        </w:rPr>
      </w:pPr>
    </w:p>
    <w:p w14:paraId="4C9A2E4F" w14:textId="77777777" w:rsidR="0042329B" w:rsidRPr="000E35CF" w:rsidRDefault="0042329B" w:rsidP="009A6581">
      <w:pPr>
        <w:pStyle w:val="Tittel"/>
        <w:rPr>
          <w:rFonts w:ascii="Roboto" w:hAnsi="Roboto"/>
          <w:color w:val="7F7F7F" w:themeColor="text1" w:themeTint="80"/>
        </w:rPr>
      </w:pPr>
      <w:commentRangeStart w:id="4"/>
      <w:r w:rsidRPr="000E35CF">
        <w:rPr>
          <w:rStyle w:val="TittelTegn"/>
          <w:rFonts w:ascii="Roboto" w:hAnsi="Roboto"/>
          <w:b/>
          <w:caps/>
          <w:color w:val="7F7F7F" w:themeColor="text1" w:themeTint="80"/>
        </w:rPr>
        <w:t>Tilsynsrapport</w:t>
      </w:r>
      <w:commentRangeEnd w:id="4"/>
      <w:r w:rsidR="000E35CF" w:rsidRPr="000E35CF">
        <w:rPr>
          <w:rStyle w:val="Merknadsreferanse"/>
          <w:rFonts w:ascii="Roboto" w:hAnsi="Roboto"/>
          <w:color w:val="7F7F7F" w:themeColor="text1" w:themeTint="80"/>
          <w:sz w:val="64"/>
          <w:szCs w:val="64"/>
        </w:rPr>
        <w:commentReference w:id="4"/>
      </w:r>
    </w:p>
    <w:p w14:paraId="51EF67D0" w14:textId="77777777" w:rsidR="0042329B" w:rsidRPr="00C91568" w:rsidRDefault="0042329B" w:rsidP="0042329B">
      <w:pPr>
        <w:pStyle w:val="Undertittel"/>
        <w:rPr>
          <w:rFonts w:ascii="Roboto" w:hAnsi="Roboto"/>
          <w:sz w:val="36"/>
          <w:szCs w:val="36"/>
        </w:rPr>
      </w:pPr>
      <w:r w:rsidRPr="00C91568">
        <w:rPr>
          <w:rFonts w:ascii="Roboto" w:hAnsi="Roboto"/>
          <w:sz w:val="36"/>
          <w:szCs w:val="36"/>
        </w:rPr>
        <w:t xml:space="preserve">Vedtak i tilsyn </w:t>
      </w:r>
      <w:bookmarkStart w:id="5" w:name="_Hlk210984376"/>
      <w:r w:rsidRPr="00C91568">
        <w:rPr>
          <w:rFonts w:ascii="Roboto" w:hAnsi="Roboto"/>
          <w:sz w:val="36"/>
          <w:szCs w:val="36"/>
        </w:rPr>
        <w:t xml:space="preserve">med </w:t>
      </w:r>
      <w:bookmarkStart w:id="6" w:name="_Hlk210982477"/>
      <w:sdt>
        <w:sdtPr>
          <w:rPr>
            <w:rFonts w:ascii="Roboto" w:hAnsi="Roboto"/>
            <w:sz w:val="36"/>
            <w:szCs w:val="36"/>
          </w:rPr>
          <w:alias w:val="Tema"/>
          <w:tag w:val="Tema"/>
          <w:id w:val="-166707852"/>
          <w:placeholder>
            <w:docPart w:val="FC9567BBE66541BA86EBF862BF153F15"/>
          </w:placeholder>
          <w:dataBinding w:prefixMappings="xmlns:ns0='http://schemas.microsoft.com/office/2006/coverPageProps' " w:xpath="/ns0:CoverPageProperties[1]/ns0:Abstract[1]" w:storeItemID="{55AF091B-3C7A-41E3-B477-F2FDAA23CFDA}"/>
          <w15:color w:val="000000"/>
          <w:text/>
        </w:sdtPr>
        <w:sdtEndPr/>
        <w:sdtContent>
          <w:r w:rsidRPr="00C91568">
            <w:rPr>
              <w:rFonts w:ascii="Roboto" w:hAnsi="Roboto"/>
              <w:sz w:val="36"/>
              <w:szCs w:val="36"/>
            </w:rPr>
            <w:t>[tema for tilsynet]</w:t>
          </w:r>
        </w:sdtContent>
      </w:sdt>
      <w:bookmarkEnd w:id="5"/>
      <w:bookmarkEnd w:id="6"/>
    </w:p>
    <w:p w14:paraId="686E6B9B" w14:textId="77777777" w:rsidR="0044042F" w:rsidRPr="00C91568" w:rsidRDefault="0044042F" w:rsidP="0044042F"/>
    <w:sdt>
      <w:sdtPr>
        <w:rPr>
          <w:rFonts w:eastAsiaTheme="minorHAnsi" w:cstheme="minorBidi"/>
          <w:sz w:val="22"/>
          <w:szCs w:val="22"/>
        </w:rPr>
        <w:id w:val="447204904"/>
        <w:docPartObj>
          <w:docPartGallery w:val="Table of Contents"/>
          <w:docPartUnique/>
        </w:docPartObj>
      </w:sdtPr>
      <w:sdtEndPr>
        <w:rPr>
          <w:rFonts w:eastAsia="Calibri" w:cs="Arial"/>
          <w:b/>
          <w:bCs/>
        </w:rPr>
      </w:sdtEndPr>
      <w:sdtContent>
        <w:p w14:paraId="6F22F95D" w14:textId="598904B3" w:rsidR="0044042F" w:rsidRPr="00C91568" w:rsidRDefault="0044042F" w:rsidP="003A73AE">
          <w:pPr>
            <w:pStyle w:val="OverskriftInnhold"/>
          </w:pPr>
          <w:r w:rsidRPr="00C91568">
            <w:t>Innh</w:t>
          </w:r>
          <w:r w:rsidR="00955954">
            <w:t>a</w:t>
          </w:r>
          <w:r w:rsidRPr="00C91568">
            <w:t>ld</w:t>
          </w:r>
        </w:p>
        <w:p w14:paraId="74FEBA4E" w14:textId="56334757" w:rsidR="00955954" w:rsidRDefault="0044042F">
          <w:pPr>
            <w:pStyle w:val="INNH1"/>
            <w:tabs>
              <w:tab w:val="left" w:pos="480"/>
              <w:tab w:val="right" w:leader="dot" w:pos="9344"/>
            </w:tabs>
            <w:rPr>
              <w:rFonts w:asciiTheme="minorHAnsi" w:eastAsiaTheme="minorEastAsia" w:hAnsiTheme="minorHAnsi"/>
              <w:noProof/>
              <w:kern w:val="2"/>
              <w:sz w:val="24"/>
              <w:szCs w:val="24"/>
              <w:lang w:val="nb-NO" w:eastAsia="nb-NO"/>
              <w14:ligatures w14:val="standardContextual"/>
              <w14:numSpacing w14:val="default"/>
            </w:rPr>
          </w:pPr>
          <w:r w:rsidRPr="00C91568">
            <w:fldChar w:fldCharType="begin"/>
          </w:r>
          <w:r w:rsidRPr="00C91568">
            <w:instrText xml:space="preserve"> TOC \o "2-2" \h \z \t "Overskrift 1;1" </w:instrText>
          </w:r>
          <w:r w:rsidRPr="00C91568">
            <w:fldChar w:fldCharType="separate"/>
          </w:r>
          <w:hyperlink w:anchor="_Toc239411554" w:history="1">
            <w:r w:rsidR="00955954" w:rsidRPr="00722A1D">
              <w:rPr>
                <w:rStyle w:val="Hyperkobling"/>
                <w:noProof/>
              </w:rPr>
              <w:t>1</w:t>
            </w:r>
            <w:r w:rsidR="00955954">
              <w:rPr>
                <w:rFonts w:asciiTheme="minorHAnsi" w:eastAsiaTheme="minorEastAsia" w:hAnsiTheme="minorHAnsi"/>
                <w:noProof/>
                <w:kern w:val="2"/>
                <w:sz w:val="24"/>
                <w:szCs w:val="24"/>
                <w:lang w:val="nb-NO" w:eastAsia="nb-NO"/>
                <w14:ligatures w14:val="standardContextual"/>
                <w14:numSpacing w14:val="default"/>
              </w:rPr>
              <w:tab/>
            </w:r>
            <w:r w:rsidR="00955954" w:rsidRPr="00722A1D">
              <w:rPr>
                <w:rStyle w:val="Hyperkobling"/>
                <w:noProof/>
              </w:rPr>
              <w:t>Om tilsynet</w:t>
            </w:r>
            <w:r w:rsidR="00955954">
              <w:rPr>
                <w:noProof/>
                <w:webHidden/>
              </w:rPr>
              <w:tab/>
            </w:r>
            <w:r w:rsidR="00955954">
              <w:rPr>
                <w:noProof/>
                <w:webHidden/>
              </w:rPr>
              <w:fldChar w:fldCharType="begin"/>
            </w:r>
            <w:r w:rsidR="00955954">
              <w:rPr>
                <w:noProof/>
                <w:webHidden/>
              </w:rPr>
              <w:instrText xml:space="preserve"> PAGEREF _Toc239411554 \h </w:instrText>
            </w:r>
            <w:r w:rsidR="00955954">
              <w:rPr>
                <w:noProof/>
                <w:webHidden/>
              </w:rPr>
            </w:r>
            <w:r w:rsidR="00955954">
              <w:rPr>
                <w:noProof/>
                <w:webHidden/>
              </w:rPr>
              <w:fldChar w:fldCharType="separate"/>
            </w:r>
            <w:r w:rsidR="00955954">
              <w:rPr>
                <w:noProof/>
                <w:webHidden/>
              </w:rPr>
              <w:t>2</w:t>
            </w:r>
            <w:r w:rsidR="00955954">
              <w:rPr>
                <w:noProof/>
                <w:webHidden/>
              </w:rPr>
              <w:fldChar w:fldCharType="end"/>
            </w:r>
          </w:hyperlink>
        </w:p>
        <w:p w14:paraId="6B3E3CFE" w14:textId="4E7D763B"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55" w:history="1">
            <w:r w:rsidRPr="00722A1D">
              <w:rPr>
                <w:rStyle w:val="Hyperkobling"/>
                <w:noProof/>
              </w:rPr>
              <w:t>1.1</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Tema for tilsynet</w:t>
            </w:r>
            <w:r>
              <w:rPr>
                <w:noProof/>
                <w:webHidden/>
              </w:rPr>
              <w:tab/>
            </w:r>
            <w:r>
              <w:rPr>
                <w:noProof/>
                <w:webHidden/>
              </w:rPr>
              <w:fldChar w:fldCharType="begin"/>
            </w:r>
            <w:r>
              <w:rPr>
                <w:noProof/>
                <w:webHidden/>
              </w:rPr>
              <w:instrText xml:space="preserve"> PAGEREF _Toc239411555 \h </w:instrText>
            </w:r>
            <w:r>
              <w:rPr>
                <w:noProof/>
                <w:webHidden/>
              </w:rPr>
            </w:r>
            <w:r>
              <w:rPr>
                <w:noProof/>
                <w:webHidden/>
              </w:rPr>
              <w:fldChar w:fldCharType="separate"/>
            </w:r>
            <w:r>
              <w:rPr>
                <w:noProof/>
                <w:webHidden/>
              </w:rPr>
              <w:t>2</w:t>
            </w:r>
            <w:r>
              <w:rPr>
                <w:noProof/>
                <w:webHidden/>
              </w:rPr>
              <w:fldChar w:fldCharType="end"/>
            </w:r>
          </w:hyperlink>
        </w:p>
        <w:p w14:paraId="4DB6C373" w14:textId="76904E92"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56" w:history="1">
            <w:r w:rsidRPr="00722A1D">
              <w:rPr>
                <w:rStyle w:val="Hyperkobling"/>
                <w:noProof/>
              </w:rPr>
              <w:t>1.2</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Oppsummering av våre funn og pålegg</w:t>
            </w:r>
            <w:r>
              <w:rPr>
                <w:noProof/>
                <w:webHidden/>
              </w:rPr>
              <w:tab/>
            </w:r>
            <w:r>
              <w:rPr>
                <w:noProof/>
                <w:webHidden/>
              </w:rPr>
              <w:fldChar w:fldCharType="begin"/>
            </w:r>
            <w:r>
              <w:rPr>
                <w:noProof/>
                <w:webHidden/>
              </w:rPr>
              <w:instrText xml:space="preserve"> PAGEREF _Toc239411556 \h </w:instrText>
            </w:r>
            <w:r>
              <w:rPr>
                <w:noProof/>
                <w:webHidden/>
              </w:rPr>
            </w:r>
            <w:r>
              <w:rPr>
                <w:noProof/>
                <w:webHidden/>
              </w:rPr>
              <w:fldChar w:fldCharType="separate"/>
            </w:r>
            <w:r>
              <w:rPr>
                <w:noProof/>
                <w:webHidden/>
              </w:rPr>
              <w:t>2</w:t>
            </w:r>
            <w:r>
              <w:rPr>
                <w:noProof/>
                <w:webHidden/>
              </w:rPr>
              <w:fldChar w:fldCharType="end"/>
            </w:r>
          </w:hyperlink>
        </w:p>
        <w:p w14:paraId="7774F142" w14:textId="75B50695"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57" w:history="1">
            <w:r w:rsidRPr="00722A1D">
              <w:rPr>
                <w:rStyle w:val="Hyperkobling"/>
                <w:noProof/>
              </w:rPr>
              <w:t>1.3</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Gjennomføringa av tilsynet</w:t>
            </w:r>
            <w:r>
              <w:rPr>
                <w:noProof/>
                <w:webHidden/>
              </w:rPr>
              <w:tab/>
            </w:r>
            <w:r>
              <w:rPr>
                <w:noProof/>
                <w:webHidden/>
              </w:rPr>
              <w:fldChar w:fldCharType="begin"/>
            </w:r>
            <w:r>
              <w:rPr>
                <w:noProof/>
                <w:webHidden/>
              </w:rPr>
              <w:instrText xml:space="preserve"> PAGEREF _Toc239411557 \h </w:instrText>
            </w:r>
            <w:r>
              <w:rPr>
                <w:noProof/>
                <w:webHidden/>
              </w:rPr>
            </w:r>
            <w:r>
              <w:rPr>
                <w:noProof/>
                <w:webHidden/>
              </w:rPr>
              <w:fldChar w:fldCharType="separate"/>
            </w:r>
            <w:r>
              <w:rPr>
                <w:noProof/>
                <w:webHidden/>
              </w:rPr>
              <w:t>2</w:t>
            </w:r>
            <w:r>
              <w:rPr>
                <w:noProof/>
                <w:webHidden/>
              </w:rPr>
              <w:fldChar w:fldCharType="end"/>
            </w:r>
          </w:hyperlink>
        </w:p>
        <w:p w14:paraId="5C58730D" w14:textId="3EA677D5" w:rsidR="00955954" w:rsidRDefault="00955954">
          <w:pPr>
            <w:pStyle w:val="INNH1"/>
            <w:tabs>
              <w:tab w:val="left" w:pos="48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58" w:history="1">
            <w:r w:rsidRPr="00722A1D">
              <w:rPr>
                <w:rStyle w:val="Hyperkobling"/>
                <w:noProof/>
              </w:rPr>
              <w:t>2</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Overordna regelverk</w:t>
            </w:r>
            <w:r>
              <w:rPr>
                <w:noProof/>
                <w:webHidden/>
              </w:rPr>
              <w:tab/>
            </w:r>
            <w:r>
              <w:rPr>
                <w:noProof/>
                <w:webHidden/>
              </w:rPr>
              <w:fldChar w:fldCharType="begin"/>
            </w:r>
            <w:r>
              <w:rPr>
                <w:noProof/>
                <w:webHidden/>
              </w:rPr>
              <w:instrText xml:space="preserve"> PAGEREF _Toc239411558 \h </w:instrText>
            </w:r>
            <w:r>
              <w:rPr>
                <w:noProof/>
                <w:webHidden/>
              </w:rPr>
            </w:r>
            <w:r>
              <w:rPr>
                <w:noProof/>
                <w:webHidden/>
              </w:rPr>
              <w:fldChar w:fldCharType="separate"/>
            </w:r>
            <w:r>
              <w:rPr>
                <w:noProof/>
                <w:webHidden/>
              </w:rPr>
              <w:t>2</w:t>
            </w:r>
            <w:r>
              <w:rPr>
                <w:noProof/>
                <w:webHidden/>
              </w:rPr>
              <w:fldChar w:fldCharType="end"/>
            </w:r>
          </w:hyperlink>
        </w:p>
        <w:p w14:paraId="4842A026" w14:textId="7EAF5B50"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59" w:history="1">
            <w:r w:rsidRPr="00722A1D">
              <w:rPr>
                <w:rStyle w:val="Hyperkobling"/>
                <w:noProof/>
              </w:rPr>
              <w:t>2.1</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Overordna tema (Overskrift nivå 2)</w:t>
            </w:r>
            <w:r>
              <w:rPr>
                <w:noProof/>
                <w:webHidden/>
              </w:rPr>
              <w:tab/>
            </w:r>
            <w:r>
              <w:rPr>
                <w:noProof/>
                <w:webHidden/>
              </w:rPr>
              <w:fldChar w:fldCharType="begin"/>
            </w:r>
            <w:r>
              <w:rPr>
                <w:noProof/>
                <w:webHidden/>
              </w:rPr>
              <w:instrText xml:space="preserve"> PAGEREF _Toc239411559 \h </w:instrText>
            </w:r>
            <w:r>
              <w:rPr>
                <w:noProof/>
                <w:webHidden/>
              </w:rPr>
            </w:r>
            <w:r>
              <w:rPr>
                <w:noProof/>
                <w:webHidden/>
              </w:rPr>
              <w:fldChar w:fldCharType="separate"/>
            </w:r>
            <w:r>
              <w:rPr>
                <w:noProof/>
                <w:webHidden/>
              </w:rPr>
              <w:t>2</w:t>
            </w:r>
            <w:r>
              <w:rPr>
                <w:noProof/>
                <w:webHidden/>
              </w:rPr>
              <w:fldChar w:fldCharType="end"/>
            </w:r>
          </w:hyperlink>
        </w:p>
        <w:p w14:paraId="3F06B742" w14:textId="7DD82461"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0" w:history="1">
            <w:r w:rsidRPr="00722A1D">
              <w:rPr>
                <w:rStyle w:val="Hyperkobling"/>
                <w:noProof/>
              </w:rPr>
              <w:t>2.2</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Kravet til internkontroll</w:t>
            </w:r>
            <w:r>
              <w:rPr>
                <w:noProof/>
                <w:webHidden/>
              </w:rPr>
              <w:tab/>
            </w:r>
            <w:r>
              <w:rPr>
                <w:noProof/>
                <w:webHidden/>
              </w:rPr>
              <w:fldChar w:fldCharType="begin"/>
            </w:r>
            <w:r>
              <w:rPr>
                <w:noProof/>
                <w:webHidden/>
              </w:rPr>
              <w:instrText xml:space="preserve"> PAGEREF _Toc239411560 \h </w:instrText>
            </w:r>
            <w:r>
              <w:rPr>
                <w:noProof/>
                <w:webHidden/>
              </w:rPr>
            </w:r>
            <w:r>
              <w:rPr>
                <w:noProof/>
                <w:webHidden/>
              </w:rPr>
              <w:fldChar w:fldCharType="separate"/>
            </w:r>
            <w:r>
              <w:rPr>
                <w:noProof/>
                <w:webHidden/>
              </w:rPr>
              <w:t>2</w:t>
            </w:r>
            <w:r>
              <w:rPr>
                <w:noProof/>
                <w:webHidden/>
              </w:rPr>
              <w:fldChar w:fldCharType="end"/>
            </w:r>
          </w:hyperlink>
        </w:p>
        <w:p w14:paraId="7FB13690" w14:textId="444491D6"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1" w:history="1">
            <w:r w:rsidRPr="00722A1D">
              <w:rPr>
                <w:rStyle w:val="Hyperkobling"/>
                <w:noProof/>
              </w:rPr>
              <w:t>2.3</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Omsynet til det beste for eleven og retten til å bli høyrd</w:t>
            </w:r>
            <w:r>
              <w:rPr>
                <w:noProof/>
                <w:webHidden/>
              </w:rPr>
              <w:tab/>
            </w:r>
            <w:r>
              <w:rPr>
                <w:noProof/>
                <w:webHidden/>
              </w:rPr>
              <w:fldChar w:fldCharType="begin"/>
            </w:r>
            <w:r>
              <w:rPr>
                <w:noProof/>
                <w:webHidden/>
              </w:rPr>
              <w:instrText xml:space="preserve"> PAGEREF _Toc239411561 \h </w:instrText>
            </w:r>
            <w:r>
              <w:rPr>
                <w:noProof/>
                <w:webHidden/>
              </w:rPr>
            </w:r>
            <w:r>
              <w:rPr>
                <w:noProof/>
                <w:webHidden/>
              </w:rPr>
              <w:fldChar w:fldCharType="separate"/>
            </w:r>
            <w:r>
              <w:rPr>
                <w:noProof/>
                <w:webHidden/>
              </w:rPr>
              <w:t>3</w:t>
            </w:r>
            <w:r>
              <w:rPr>
                <w:noProof/>
                <w:webHidden/>
              </w:rPr>
              <w:fldChar w:fldCharType="end"/>
            </w:r>
          </w:hyperlink>
        </w:p>
        <w:p w14:paraId="4C873F7A" w14:textId="0A9B9BF0" w:rsidR="00955954" w:rsidRDefault="00955954">
          <w:pPr>
            <w:pStyle w:val="INNH1"/>
            <w:tabs>
              <w:tab w:val="left" w:pos="48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2" w:history="1">
            <w:r w:rsidRPr="00722A1D">
              <w:rPr>
                <w:rStyle w:val="Hyperkobling"/>
                <w:noProof/>
              </w:rPr>
              <w:t>3</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Observasjonane og vurderingane våre</w:t>
            </w:r>
            <w:r>
              <w:rPr>
                <w:noProof/>
                <w:webHidden/>
              </w:rPr>
              <w:tab/>
            </w:r>
            <w:r>
              <w:rPr>
                <w:noProof/>
                <w:webHidden/>
              </w:rPr>
              <w:fldChar w:fldCharType="begin"/>
            </w:r>
            <w:r>
              <w:rPr>
                <w:noProof/>
                <w:webHidden/>
              </w:rPr>
              <w:instrText xml:space="preserve"> PAGEREF _Toc239411562 \h </w:instrText>
            </w:r>
            <w:r>
              <w:rPr>
                <w:noProof/>
                <w:webHidden/>
              </w:rPr>
            </w:r>
            <w:r>
              <w:rPr>
                <w:noProof/>
                <w:webHidden/>
              </w:rPr>
              <w:fldChar w:fldCharType="separate"/>
            </w:r>
            <w:r>
              <w:rPr>
                <w:noProof/>
                <w:webHidden/>
              </w:rPr>
              <w:t>3</w:t>
            </w:r>
            <w:r>
              <w:rPr>
                <w:noProof/>
                <w:webHidden/>
              </w:rPr>
              <w:fldChar w:fldCharType="end"/>
            </w:r>
          </w:hyperlink>
        </w:p>
        <w:p w14:paraId="7B9B0D40" w14:textId="0FC59F45"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3" w:history="1">
            <w:r w:rsidRPr="00722A1D">
              <w:rPr>
                <w:rStyle w:val="Hyperkobling"/>
                <w:noProof/>
              </w:rPr>
              <w:t>3.1</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Tilbakemelding på varsel om vedtak</w:t>
            </w:r>
            <w:r>
              <w:rPr>
                <w:noProof/>
                <w:webHidden/>
              </w:rPr>
              <w:tab/>
            </w:r>
            <w:r>
              <w:rPr>
                <w:noProof/>
                <w:webHidden/>
              </w:rPr>
              <w:fldChar w:fldCharType="begin"/>
            </w:r>
            <w:r>
              <w:rPr>
                <w:noProof/>
                <w:webHidden/>
              </w:rPr>
              <w:instrText xml:space="preserve"> PAGEREF _Toc239411563 \h </w:instrText>
            </w:r>
            <w:r>
              <w:rPr>
                <w:noProof/>
                <w:webHidden/>
              </w:rPr>
            </w:r>
            <w:r>
              <w:rPr>
                <w:noProof/>
                <w:webHidden/>
              </w:rPr>
              <w:fldChar w:fldCharType="separate"/>
            </w:r>
            <w:r>
              <w:rPr>
                <w:noProof/>
                <w:webHidden/>
              </w:rPr>
              <w:t>3</w:t>
            </w:r>
            <w:r>
              <w:rPr>
                <w:noProof/>
                <w:webHidden/>
              </w:rPr>
              <w:fldChar w:fldCharType="end"/>
            </w:r>
          </w:hyperlink>
        </w:p>
        <w:p w14:paraId="0658399A" w14:textId="47A8BDBF"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4" w:history="1">
            <w:r w:rsidRPr="00722A1D">
              <w:rPr>
                <w:rStyle w:val="Hyperkobling"/>
                <w:noProof/>
              </w:rPr>
              <w:t>3.2</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Tema 1 (Overskrift nivå 2)</w:t>
            </w:r>
            <w:r>
              <w:rPr>
                <w:noProof/>
                <w:webHidden/>
              </w:rPr>
              <w:tab/>
            </w:r>
            <w:r>
              <w:rPr>
                <w:noProof/>
                <w:webHidden/>
              </w:rPr>
              <w:fldChar w:fldCharType="begin"/>
            </w:r>
            <w:r>
              <w:rPr>
                <w:noProof/>
                <w:webHidden/>
              </w:rPr>
              <w:instrText xml:space="preserve"> PAGEREF _Toc239411564 \h </w:instrText>
            </w:r>
            <w:r>
              <w:rPr>
                <w:noProof/>
                <w:webHidden/>
              </w:rPr>
            </w:r>
            <w:r>
              <w:rPr>
                <w:noProof/>
                <w:webHidden/>
              </w:rPr>
              <w:fldChar w:fldCharType="separate"/>
            </w:r>
            <w:r>
              <w:rPr>
                <w:noProof/>
                <w:webHidden/>
              </w:rPr>
              <w:t>3</w:t>
            </w:r>
            <w:r>
              <w:rPr>
                <w:noProof/>
                <w:webHidden/>
              </w:rPr>
              <w:fldChar w:fldCharType="end"/>
            </w:r>
          </w:hyperlink>
        </w:p>
        <w:p w14:paraId="01A68B69" w14:textId="7A05498B"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5" w:history="1">
            <w:r w:rsidRPr="00722A1D">
              <w:rPr>
                <w:rStyle w:val="Hyperkobling"/>
                <w:noProof/>
              </w:rPr>
              <w:t>3.3</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Tema 2 (Overskrift nivå 2)</w:t>
            </w:r>
            <w:r>
              <w:rPr>
                <w:noProof/>
                <w:webHidden/>
              </w:rPr>
              <w:tab/>
            </w:r>
            <w:r>
              <w:rPr>
                <w:noProof/>
                <w:webHidden/>
              </w:rPr>
              <w:fldChar w:fldCharType="begin"/>
            </w:r>
            <w:r>
              <w:rPr>
                <w:noProof/>
                <w:webHidden/>
              </w:rPr>
              <w:instrText xml:space="preserve"> PAGEREF _Toc239411565 \h </w:instrText>
            </w:r>
            <w:r>
              <w:rPr>
                <w:noProof/>
                <w:webHidden/>
              </w:rPr>
            </w:r>
            <w:r>
              <w:rPr>
                <w:noProof/>
                <w:webHidden/>
              </w:rPr>
              <w:fldChar w:fldCharType="separate"/>
            </w:r>
            <w:r>
              <w:rPr>
                <w:noProof/>
                <w:webHidden/>
              </w:rPr>
              <w:t>4</w:t>
            </w:r>
            <w:r>
              <w:rPr>
                <w:noProof/>
                <w:webHidden/>
              </w:rPr>
              <w:fldChar w:fldCharType="end"/>
            </w:r>
          </w:hyperlink>
        </w:p>
        <w:p w14:paraId="6D3EF30A" w14:textId="25CA32D0" w:rsidR="00955954" w:rsidRDefault="00955954">
          <w:pPr>
            <w:pStyle w:val="INNH2"/>
            <w:tabs>
              <w:tab w:val="left" w:pos="96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6" w:history="1">
            <w:r w:rsidRPr="00722A1D">
              <w:rPr>
                <w:rStyle w:val="Hyperkobling"/>
                <w:noProof/>
              </w:rPr>
              <w:t>3.4</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Oppsummering</w:t>
            </w:r>
            <w:r>
              <w:rPr>
                <w:noProof/>
                <w:webHidden/>
              </w:rPr>
              <w:tab/>
            </w:r>
            <w:r>
              <w:rPr>
                <w:noProof/>
                <w:webHidden/>
              </w:rPr>
              <w:fldChar w:fldCharType="begin"/>
            </w:r>
            <w:r>
              <w:rPr>
                <w:noProof/>
                <w:webHidden/>
              </w:rPr>
              <w:instrText xml:space="preserve"> PAGEREF _Toc239411566 \h </w:instrText>
            </w:r>
            <w:r>
              <w:rPr>
                <w:noProof/>
                <w:webHidden/>
              </w:rPr>
            </w:r>
            <w:r>
              <w:rPr>
                <w:noProof/>
                <w:webHidden/>
              </w:rPr>
              <w:fldChar w:fldCharType="separate"/>
            </w:r>
            <w:r>
              <w:rPr>
                <w:noProof/>
                <w:webHidden/>
              </w:rPr>
              <w:t>4</w:t>
            </w:r>
            <w:r>
              <w:rPr>
                <w:noProof/>
                <w:webHidden/>
              </w:rPr>
              <w:fldChar w:fldCharType="end"/>
            </w:r>
          </w:hyperlink>
        </w:p>
        <w:p w14:paraId="22FEB3CE" w14:textId="3E3F30BE" w:rsidR="00955954" w:rsidRDefault="00955954">
          <w:pPr>
            <w:pStyle w:val="INNH1"/>
            <w:tabs>
              <w:tab w:val="left" w:pos="48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7" w:history="1">
            <w:r w:rsidRPr="00722A1D">
              <w:rPr>
                <w:rStyle w:val="Hyperkobling"/>
                <w:noProof/>
              </w:rPr>
              <w:t>4</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Pålegg om å rette brota</w:t>
            </w:r>
            <w:r>
              <w:rPr>
                <w:noProof/>
                <w:webHidden/>
              </w:rPr>
              <w:tab/>
            </w:r>
            <w:r>
              <w:rPr>
                <w:noProof/>
                <w:webHidden/>
              </w:rPr>
              <w:fldChar w:fldCharType="begin"/>
            </w:r>
            <w:r>
              <w:rPr>
                <w:noProof/>
                <w:webHidden/>
              </w:rPr>
              <w:instrText xml:space="preserve"> PAGEREF _Toc239411567 \h </w:instrText>
            </w:r>
            <w:r>
              <w:rPr>
                <w:noProof/>
                <w:webHidden/>
              </w:rPr>
            </w:r>
            <w:r>
              <w:rPr>
                <w:noProof/>
                <w:webHidden/>
              </w:rPr>
              <w:fldChar w:fldCharType="separate"/>
            </w:r>
            <w:r>
              <w:rPr>
                <w:noProof/>
                <w:webHidden/>
              </w:rPr>
              <w:t>4</w:t>
            </w:r>
            <w:r>
              <w:rPr>
                <w:noProof/>
                <w:webHidden/>
              </w:rPr>
              <w:fldChar w:fldCharType="end"/>
            </w:r>
          </w:hyperlink>
        </w:p>
        <w:p w14:paraId="2044BDE1" w14:textId="7388B183" w:rsidR="00955954" w:rsidRDefault="00955954">
          <w:pPr>
            <w:pStyle w:val="INNH1"/>
            <w:tabs>
              <w:tab w:val="left" w:pos="48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8" w:history="1">
            <w:r w:rsidRPr="00722A1D">
              <w:rPr>
                <w:rStyle w:val="Hyperkobling"/>
                <w:noProof/>
              </w:rPr>
              <w:t>5</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Kva som skjer vidare</w:t>
            </w:r>
            <w:r>
              <w:rPr>
                <w:noProof/>
                <w:webHidden/>
              </w:rPr>
              <w:tab/>
            </w:r>
            <w:r>
              <w:rPr>
                <w:noProof/>
                <w:webHidden/>
              </w:rPr>
              <w:fldChar w:fldCharType="begin"/>
            </w:r>
            <w:r>
              <w:rPr>
                <w:noProof/>
                <w:webHidden/>
              </w:rPr>
              <w:instrText xml:space="preserve"> PAGEREF _Toc239411568 \h </w:instrText>
            </w:r>
            <w:r>
              <w:rPr>
                <w:noProof/>
                <w:webHidden/>
              </w:rPr>
            </w:r>
            <w:r>
              <w:rPr>
                <w:noProof/>
                <w:webHidden/>
              </w:rPr>
              <w:fldChar w:fldCharType="separate"/>
            </w:r>
            <w:r>
              <w:rPr>
                <w:noProof/>
                <w:webHidden/>
              </w:rPr>
              <w:t>5</w:t>
            </w:r>
            <w:r>
              <w:rPr>
                <w:noProof/>
                <w:webHidden/>
              </w:rPr>
              <w:fldChar w:fldCharType="end"/>
            </w:r>
          </w:hyperlink>
        </w:p>
        <w:p w14:paraId="083524A1" w14:textId="7C1CE863" w:rsidR="00955954" w:rsidRDefault="00955954">
          <w:pPr>
            <w:pStyle w:val="INNH1"/>
            <w:tabs>
              <w:tab w:val="left" w:pos="480"/>
              <w:tab w:val="right" w:leader="dot" w:pos="9344"/>
            </w:tabs>
            <w:rPr>
              <w:rFonts w:asciiTheme="minorHAnsi" w:eastAsiaTheme="minorEastAsia" w:hAnsiTheme="minorHAnsi"/>
              <w:noProof/>
              <w:kern w:val="2"/>
              <w:sz w:val="24"/>
              <w:szCs w:val="24"/>
              <w:lang w:val="nb-NO" w:eastAsia="nb-NO"/>
              <w14:ligatures w14:val="standardContextual"/>
              <w14:numSpacing w14:val="default"/>
            </w:rPr>
          </w:pPr>
          <w:hyperlink w:anchor="_Toc239411569" w:history="1">
            <w:r w:rsidRPr="00722A1D">
              <w:rPr>
                <w:rStyle w:val="Hyperkobling"/>
                <w:noProof/>
              </w:rPr>
              <w:t>6</w:t>
            </w:r>
            <w:r>
              <w:rPr>
                <w:rFonts w:asciiTheme="minorHAnsi" w:eastAsiaTheme="minorEastAsia" w:hAnsiTheme="minorHAnsi"/>
                <w:noProof/>
                <w:kern w:val="2"/>
                <w:sz w:val="24"/>
                <w:szCs w:val="24"/>
                <w:lang w:val="nb-NO" w:eastAsia="nb-NO"/>
                <w14:ligatures w14:val="standardContextual"/>
                <w14:numSpacing w14:val="default"/>
              </w:rPr>
              <w:tab/>
            </w:r>
            <w:r w:rsidRPr="00722A1D">
              <w:rPr>
                <w:rStyle w:val="Hyperkobling"/>
                <w:noProof/>
              </w:rPr>
              <w:t>Generell informasjon</w:t>
            </w:r>
            <w:r>
              <w:rPr>
                <w:noProof/>
                <w:webHidden/>
              </w:rPr>
              <w:tab/>
            </w:r>
            <w:r>
              <w:rPr>
                <w:noProof/>
                <w:webHidden/>
              </w:rPr>
              <w:fldChar w:fldCharType="begin"/>
            </w:r>
            <w:r>
              <w:rPr>
                <w:noProof/>
                <w:webHidden/>
              </w:rPr>
              <w:instrText xml:space="preserve"> PAGEREF _Toc239411569 \h </w:instrText>
            </w:r>
            <w:r>
              <w:rPr>
                <w:noProof/>
                <w:webHidden/>
              </w:rPr>
            </w:r>
            <w:r>
              <w:rPr>
                <w:noProof/>
                <w:webHidden/>
              </w:rPr>
              <w:fldChar w:fldCharType="separate"/>
            </w:r>
            <w:r>
              <w:rPr>
                <w:noProof/>
                <w:webHidden/>
              </w:rPr>
              <w:t>6</w:t>
            </w:r>
            <w:r>
              <w:rPr>
                <w:noProof/>
                <w:webHidden/>
              </w:rPr>
              <w:fldChar w:fldCharType="end"/>
            </w:r>
          </w:hyperlink>
        </w:p>
        <w:p w14:paraId="54216E27" w14:textId="79CAD754" w:rsidR="0044042F" w:rsidRPr="00C91568" w:rsidRDefault="0044042F" w:rsidP="0044042F">
          <w:r w:rsidRPr="00C91568">
            <w:fldChar w:fldCharType="end"/>
          </w:r>
        </w:p>
      </w:sdtContent>
    </w:sdt>
    <w:p w14:paraId="218BAC21" w14:textId="77777777" w:rsidR="0044042F" w:rsidRPr="00C91568" w:rsidRDefault="0044042F" w:rsidP="0044042F">
      <w:pPr>
        <w:spacing w:after="0" w:line="240" w:lineRule="auto"/>
        <w:rPr>
          <w:rFonts w:eastAsia="Yu Gothic Light" w:cs="Times New Roman"/>
          <w:sz w:val="36"/>
          <w:szCs w:val="36"/>
        </w:rPr>
      </w:pPr>
      <w:r w:rsidRPr="00C91568">
        <w:br w:type="page"/>
      </w:r>
    </w:p>
    <w:p w14:paraId="06573F4A" w14:textId="77777777" w:rsidR="00351F8B" w:rsidRPr="00C91568" w:rsidRDefault="00351F8B" w:rsidP="00351F8B">
      <w:pPr>
        <w:pStyle w:val="Overskrift1"/>
      </w:pPr>
      <w:bookmarkStart w:id="7" w:name="_Toc210829468"/>
      <w:bookmarkStart w:id="8" w:name="_Toc239411554"/>
      <w:bookmarkStart w:id="9" w:name="_Hlk207805196"/>
      <w:r w:rsidRPr="00C91568">
        <w:lastRenderedPageBreak/>
        <w:t>Om tilsynet</w:t>
      </w:r>
      <w:bookmarkEnd w:id="7"/>
      <w:bookmarkEnd w:id="8"/>
    </w:p>
    <w:p w14:paraId="5C23B06E" w14:textId="602C3193" w:rsidR="00351F8B" w:rsidRPr="00C91568" w:rsidRDefault="00351F8B" w:rsidP="00351F8B">
      <w:r w:rsidRPr="00293F0C">
        <w:t xml:space="preserve">Vi </w:t>
      </w:r>
      <w:commentRangeStart w:id="10"/>
      <w:r w:rsidR="005577B5" w:rsidRPr="00293F0C">
        <w:t>fører</w:t>
      </w:r>
      <w:commentRangeEnd w:id="10"/>
      <w:r w:rsidR="000E35CF" w:rsidRPr="00293F0C">
        <w:rPr>
          <w:rStyle w:val="Merknadsreferanse"/>
          <w:sz w:val="22"/>
          <w:szCs w:val="22"/>
        </w:rPr>
        <w:commentReference w:id="10"/>
      </w:r>
      <w:r w:rsidRPr="00293F0C">
        <w:t xml:space="preserve"> tilsyn med</w:t>
      </w:r>
      <w:r w:rsidR="00293F0C" w:rsidRPr="00293F0C">
        <w:t xml:space="preserve"> </w:t>
      </w:r>
      <w:r w:rsidR="00293F0C" w:rsidRPr="00293F0C">
        <w:rPr>
          <w:highlight w:val="yellow"/>
        </w:rPr>
        <w:t>[kommunen som skoleeigar / kommunen som barnehagemyndigheit / namn på barnehageeigar]</w:t>
      </w:r>
      <w:r w:rsidR="00293F0C">
        <w:t xml:space="preserve">. </w:t>
      </w:r>
      <w:r w:rsidR="00E269CB" w:rsidRPr="00C91568">
        <w:t>Dette er eit enkeltvedtak etter forvaltningslova § 2 første ledd bokstav b.</w:t>
      </w:r>
    </w:p>
    <w:p w14:paraId="60344ECA" w14:textId="77777777" w:rsidR="00351F8B" w:rsidRPr="00C91568" w:rsidRDefault="00351F8B" w:rsidP="009D77CA"/>
    <w:p w14:paraId="51BF8BA0" w14:textId="77777777" w:rsidR="00351F8B" w:rsidRPr="00C91568" w:rsidRDefault="00351F8B" w:rsidP="00351F8B">
      <w:pPr>
        <w:pStyle w:val="Overskrift2"/>
      </w:pPr>
      <w:bookmarkStart w:id="11" w:name="_Toc210829469"/>
      <w:bookmarkStart w:id="12" w:name="_Toc239411555"/>
      <w:r w:rsidRPr="00C91568">
        <w:t xml:space="preserve">Tema for </w:t>
      </w:r>
      <w:commentRangeStart w:id="13"/>
      <w:r w:rsidRPr="00C91568">
        <w:t>tilsynet</w:t>
      </w:r>
      <w:bookmarkEnd w:id="11"/>
      <w:bookmarkEnd w:id="12"/>
      <w:commentRangeEnd w:id="13"/>
      <w:r w:rsidR="000E35CF" w:rsidRPr="00C91568">
        <w:rPr>
          <w:rStyle w:val="Merknadsreferanse"/>
          <w:sz w:val="28"/>
          <w:szCs w:val="28"/>
        </w:rPr>
        <w:commentReference w:id="13"/>
      </w:r>
    </w:p>
    <w:p w14:paraId="3C5C56B6" w14:textId="764D716E" w:rsidR="00351F8B" w:rsidRPr="00C91568" w:rsidRDefault="00351F8B" w:rsidP="00351F8B">
      <w:r w:rsidRPr="00C91568">
        <w:t>Tema for tilsynet er</w:t>
      </w:r>
      <w:r w:rsidR="0042329B" w:rsidRPr="00C91568">
        <w:t xml:space="preserve"> </w:t>
      </w:r>
      <w:sdt>
        <w:sdtPr>
          <w:alias w:val="Tema"/>
          <w:tag w:val="Tema"/>
          <w:id w:val="877969722"/>
          <w:placeholder>
            <w:docPart w:val="7DDDD701A7E04A6D8FB54F9F5125E485"/>
          </w:placeholder>
          <w:dataBinding w:prefixMappings="xmlns:ns0='http://schemas.microsoft.com/office/2006/coverPageProps' " w:xpath="/ns0:CoverPageProperties[1]/ns0:Abstract[1]" w:storeItemID="{55AF091B-3C7A-41E3-B477-F2FDAA23CFDA}"/>
          <w15:color w:val="000000"/>
          <w:text/>
        </w:sdtPr>
        <w:sdtEndPr/>
        <w:sdtContent>
          <w:r w:rsidR="0042329B" w:rsidRPr="00C91568">
            <w:t>[tema for tilsynet]</w:t>
          </w:r>
        </w:sdtContent>
      </w:sdt>
      <w:r w:rsidR="0042329B" w:rsidRPr="00C91568">
        <w:t>.</w:t>
      </w:r>
      <w:r w:rsidRPr="00C91568">
        <w:t xml:space="preserve"> I tilsynet har vi undersøkt om skolen oppfyller krav</w:t>
      </w:r>
      <w:r w:rsidR="00E269CB" w:rsidRPr="00C91568">
        <w:t>a</w:t>
      </w:r>
      <w:r w:rsidRPr="00C91568">
        <w:t xml:space="preserve"> i </w:t>
      </w:r>
      <w:r w:rsidR="008D1783" w:rsidRPr="008D1783">
        <w:t>[opplæringslova / barnehagelova].</w:t>
      </w:r>
    </w:p>
    <w:p w14:paraId="3EB0D175" w14:textId="67C092A0" w:rsidR="004D6151" w:rsidRDefault="004D6151" w:rsidP="00E269CB">
      <w:r w:rsidRPr="004D6151">
        <w:t xml:space="preserve">For å kunne vurdere dette har vi undersøkt om de har ein internkontroll som er systematisk og tilpassa arbeidet med </w:t>
      </w:r>
      <w:r w:rsidRPr="004D6151">
        <w:rPr>
          <w:highlight w:val="yellow"/>
        </w:rPr>
        <w:t>[tema]</w:t>
      </w:r>
      <w:r w:rsidRPr="004D6151">
        <w:t xml:space="preserve">. Vi har sett nærmare på korleis ansvar og oppgåver er fordelte </w:t>
      </w:r>
      <w:r w:rsidR="008F301E" w:rsidRPr="00E42131">
        <w:rPr>
          <w:highlight w:val="yellow"/>
        </w:rPr>
        <w:t xml:space="preserve">[mellom </w:t>
      </w:r>
      <w:r w:rsidR="008F301E" w:rsidRPr="003B7F32">
        <w:rPr>
          <w:highlight w:val="yellow"/>
        </w:rPr>
        <w:t>kommunen og skolen] / [hos kommunen som barnehagemyndighe</w:t>
      </w:r>
      <w:r w:rsidR="008F301E">
        <w:rPr>
          <w:highlight w:val="yellow"/>
        </w:rPr>
        <w:t>i</w:t>
      </w:r>
      <w:r w:rsidR="008F301E" w:rsidRPr="003B7F32">
        <w:rPr>
          <w:highlight w:val="yellow"/>
        </w:rPr>
        <w:t>t] / [mellom barnehageei</w:t>
      </w:r>
      <w:r w:rsidR="008F301E">
        <w:rPr>
          <w:highlight w:val="yellow"/>
        </w:rPr>
        <w:t>ga</w:t>
      </w:r>
      <w:r w:rsidR="008F301E" w:rsidRPr="003B7F32">
        <w:rPr>
          <w:highlight w:val="yellow"/>
        </w:rPr>
        <w:t>ren og barnehagen]</w:t>
      </w:r>
      <w:r w:rsidRPr="004D6151">
        <w:t xml:space="preserve">, om dei tilsette veit kva oppgåver dei har, og om dei har ei felles forståing av rutinar og regelverk. Vi har òg sett på om manglar i etterlevinga av regelverket blir avdekte, og om </w:t>
      </w:r>
      <w:r w:rsidRPr="004D6151">
        <w:rPr>
          <w:highlight w:val="yellow"/>
        </w:rPr>
        <w:t>[kommunen / barnehageeigaren]</w:t>
      </w:r>
      <w:r w:rsidRPr="004D6151">
        <w:t xml:space="preserve"> og leiinga følgjer opp at oppgåvene blir gjennomførte som planlagt. </w:t>
      </w:r>
    </w:p>
    <w:p w14:paraId="3F487C90" w14:textId="53033FBB" w:rsidR="00351F8B" w:rsidRPr="00C91568" w:rsidRDefault="00E269CB" w:rsidP="00E269CB">
      <w:r w:rsidRPr="00C91568">
        <w:t xml:space="preserve">Tilsynet vårt er avgrensa til temaa ovanfor. Vurderingane og konklusjonane våre inneheld ingen generell kvalitetsvurdering av praksisen </w:t>
      </w:r>
      <w:r w:rsidR="006C2121">
        <w:t>dykkar</w:t>
      </w:r>
      <w:r w:rsidRPr="00C91568">
        <w:t xml:space="preserve"> utover dei temaa vi har undersøkt.</w:t>
      </w:r>
    </w:p>
    <w:p w14:paraId="0BDB45BE" w14:textId="77777777" w:rsidR="00647C6D" w:rsidRPr="00C91568" w:rsidRDefault="00647C6D" w:rsidP="00E269CB"/>
    <w:p w14:paraId="5ADF7BCC" w14:textId="437FB0E1" w:rsidR="00351F8B" w:rsidRPr="00C91568" w:rsidRDefault="00351F8B" w:rsidP="00351F8B">
      <w:pPr>
        <w:pStyle w:val="Overskrift2"/>
      </w:pPr>
      <w:bookmarkStart w:id="14" w:name="_Toc210829470"/>
      <w:bookmarkStart w:id="15" w:name="_Toc239411556"/>
      <w:r w:rsidRPr="00C91568">
        <w:t xml:space="preserve">Oppsummering av </w:t>
      </w:r>
      <w:r w:rsidR="004D6151">
        <w:t>funna</w:t>
      </w:r>
      <w:r w:rsidRPr="00C91568">
        <w:t xml:space="preserve"> og pålegg</w:t>
      </w:r>
      <w:bookmarkEnd w:id="14"/>
      <w:bookmarkEnd w:id="15"/>
      <w:r w:rsidR="004D6151">
        <w:t>a våre</w:t>
      </w:r>
    </w:p>
    <w:p w14:paraId="4A9D38FF" w14:textId="757508C3" w:rsidR="00351F8B" w:rsidRPr="00C91568" w:rsidRDefault="00351F8B" w:rsidP="00351F8B">
      <w:r w:rsidRPr="00C91568">
        <w:t>I tilsynet har vi funne br</w:t>
      </w:r>
      <w:r w:rsidR="00647C6D" w:rsidRPr="00C91568">
        <w:t>ot</w:t>
      </w:r>
      <w:r w:rsidRPr="00C91568">
        <w:t xml:space="preserve"> på deler av regelverket som de må rette opp</w:t>
      </w:r>
      <w:r w:rsidR="004D6151">
        <w:t xml:space="preserve"> i</w:t>
      </w:r>
      <w:r w:rsidRPr="00C91568">
        <w:t xml:space="preserve">. </w:t>
      </w:r>
      <w:r w:rsidR="004D6151" w:rsidRPr="004D6151">
        <w:rPr>
          <w:highlight w:val="yellow"/>
        </w:rPr>
        <w:t xml:space="preserve">[Oppsummer kort </w:t>
      </w:r>
      <w:r w:rsidR="004D6151">
        <w:rPr>
          <w:highlight w:val="yellow"/>
        </w:rPr>
        <w:t>brota</w:t>
      </w:r>
      <w:r w:rsidR="004D6151" w:rsidRPr="004D6151">
        <w:rPr>
          <w:highlight w:val="yellow"/>
        </w:rPr>
        <w:t xml:space="preserve"> vi har funne</w:t>
      </w:r>
      <w:r w:rsidR="004D6151">
        <w:rPr>
          <w:highlight w:val="yellow"/>
        </w:rPr>
        <w:t xml:space="preserve"> og pålegga vi gir</w:t>
      </w:r>
      <w:r w:rsidR="004D6151" w:rsidRPr="004D6151">
        <w:rPr>
          <w:highlight w:val="yellow"/>
        </w:rPr>
        <w:t>.]</w:t>
      </w:r>
    </w:p>
    <w:p w14:paraId="0CA05A18" w14:textId="77777777" w:rsidR="00351F8B" w:rsidRPr="00C91568" w:rsidRDefault="00351F8B" w:rsidP="00351F8B"/>
    <w:p w14:paraId="7EACFAD2" w14:textId="0BA33332" w:rsidR="00351F8B" w:rsidRPr="00C91568" w:rsidRDefault="00351F8B" w:rsidP="00351F8B">
      <w:pPr>
        <w:pStyle w:val="Overskrift2"/>
      </w:pPr>
      <w:bookmarkStart w:id="16" w:name="_Toc210829471"/>
      <w:bookmarkStart w:id="17" w:name="_Toc239411557"/>
      <w:r w:rsidRPr="00C91568">
        <w:t>Gjennomføring</w:t>
      </w:r>
      <w:r w:rsidR="00647C6D" w:rsidRPr="00C91568">
        <w:t>a</w:t>
      </w:r>
      <w:r w:rsidRPr="00C91568">
        <w:t xml:space="preserve"> av </w:t>
      </w:r>
      <w:commentRangeStart w:id="18"/>
      <w:r w:rsidRPr="00C91568">
        <w:t>tilsynet</w:t>
      </w:r>
      <w:bookmarkEnd w:id="16"/>
      <w:bookmarkEnd w:id="17"/>
      <w:commentRangeEnd w:id="18"/>
      <w:r w:rsidR="000E35CF" w:rsidRPr="00C91568">
        <w:rPr>
          <w:rStyle w:val="Merknadsreferanse"/>
          <w:sz w:val="28"/>
          <w:szCs w:val="28"/>
        </w:rPr>
        <w:commentReference w:id="18"/>
      </w:r>
    </w:p>
    <w:p w14:paraId="4D1F3BA8" w14:textId="218301E9" w:rsidR="00351F8B" w:rsidRPr="00C91568" w:rsidRDefault="00351F8B" w:rsidP="00351F8B">
      <w:r w:rsidRPr="00C91568">
        <w:t xml:space="preserve">Vi sende brev om tilsyn </w:t>
      </w:r>
      <w:r w:rsidR="001D2EAD" w:rsidRPr="004516F7">
        <w:rPr>
          <w:highlight w:val="yellow"/>
        </w:rPr>
        <w:t>[dato]</w:t>
      </w:r>
      <w:r w:rsidR="001D2EAD" w:rsidRPr="00E72D5D">
        <w:t xml:space="preserve"> </w:t>
      </w:r>
      <w:r w:rsidRPr="00C91568">
        <w:t xml:space="preserve">og </w:t>
      </w:r>
      <w:r w:rsidR="00647C6D" w:rsidRPr="00C91568">
        <w:t>fekk</w:t>
      </w:r>
      <w:r w:rsidRPr="00C91568">
        <w:t xml:space="preserve"> skriftl</w:t>
      </w:r>
      <w:r w:rsidR="00647C6D" w:rsidRPr="00C91568">
        <w:t>e</w:t>
      </w:r>
      <w:r w:rsidRPr="00C91568">
        <w:t>g dokumentasjon fr</w:t>
      </w:r>
      <w:r w:rsidR="00647C6D" w:rsidRPr="00C91568">
        <w:t>å</w:t>
      </w:r>
      <w:r w:rsidRPr="00C91568">
        <w:t xml:space="preserve"> </w:t>
      </w:r>
      <w:r w:rsidR="004D6151" w:rsidRPr="004D6151">
        <w:rPr>
          <w:highlight w:val="yellow"/>
        </w:rPr>
        <w:t>[kommunen</w:t>
      </w:r>
      <w:r w:rsidR="00CE4804">
        <w:rPr>
          <w:highlight w:val="yellow"/>
        </w:rPr>
        <w:t>/</w:t>
      </w:r>
      <w:r w:rsidR="004D6151" w:rsidRPr="004D6151">
        <w:rPr>
          <w:highlight w:val="yellow"/>
        </w:rPr>
        <w:t>barnehageeigaren]</w:t>
      </w:r>
      <w:r w:rsidR="004D6151" w:rsidRPr="004D6151">
        <w:t xml:space="preserve">. Vi besøkte </w:t>
      </w:r>
      <w:r w:rsidR="004D6151" w:rsidRPr="004D6151">
        <w:rPr>
          <w:highlight w:val="yellow"/>
        </w:rPr>
        <w:t>[skolen/barnehagen</w:t>
      </w:r>
      <w:r w:rsidR="004D6151" w:rsidRPr="004D6151">
        <w:t>] i [</w:t>
      </w:r>
      <w:r w:rsidR="004D6151" w:rsidRPr="004D6151">
        <w:rPr>
          <w:highlight w:val="yellow"/>
        </w:rPr>
        <w:t>månad år]</w:t>
      </w:r>
      <w:r w:rsidR="004D6151" w:rsidRPr="004D6151">
        <w:t xml:space="preserve"> og intervjua </w:t>
      </w:r>
      <w:r w:rsidR="004D6151" w:rsidRPr="004D6151">
        <w:rPr>
          <w:highlight w:val="yellow"/>
        </w:rPr>
        <w:t>[tilsettkategoriar]</w:t>
      </w:r>
      <w:r w:rsidR="004D6151" w:rsidRPr="004D6151">
        <w:t xml:space="preserve">. I tillegg har vi gjennomført samtalar med nokre av </w:t>
      </w:r>
      <w:r w:rsidR="004D6151" w:rsidRPr="004D6151">
        <w:rPr>
          <w:highlight w:val="yellow"/>
        </w:rPr>
        <w:t>[elevane/</w:t>
      </w:r>
      <w:r w:rsidR="003F5CB9">
        <w:rPr>
          <w:highlight w:val="yellow"/>
        </w:rPr>
        <w:t>foreldra/</w:t>
      </w:r>
      <w:r w:rsidR="004D6151" w:rsidRPr="004D6151">
        <w:rPr>
          <w:highlight w:val="yellow"/>
        </w:rPr>
        <w:t>barna]</w:t>
      </w:r>
      <w:r w:rsidR="004D6151" w:rsidRPr="004D6151">
        <w:t>.</w:t>
      </w:r>
    </w:p>
    <w:p w14:paraId="45E76D3B" w14:textId="37258EE5" w:rsidR="00647C6D" w:rsidRPr="00C91568" w:rsidRDefault="00647C6D" w:rsidP="00351F8B">
      <w:r w:rsidRPr="00C91568">
        <w:t>Vi sende dykk varselet vårt om vedtak (førebels tilsynsrapport) [</w:t>
      </w:r>
      <w:r w:rsidRPr="00C91568">
        <w:rPr>
          <w:highlight w:val="yellow"/>
        </w:rPr>
        <w:t>dato</w:t>
      </w:r>
      <w:r w:rsidRPr="00C91568">
        <w:t xml:space="preserve">]. Vi fann moglege brot på delar av regelverket. </w:t>
      </w:r>
      <w:r w:rsidRPr="00C91568">
        <w:rPr>
          <w:highlight w:val="yellow"/>
        </w:rPr>
        <w:t>De sende tilbakemelding [dato]. Vi har behandla tilbakemeldingane i vurderinga vår av dei enkelte temaa nedanfor.</w:t>
      </w:r>
    </w:p>
    <w:p w14:paraId="3CF40953" w14:textId="77777777" w:rsidR="004C00AC" w:rsidRPr="00C91568" w:rsidRDefault="004C00AC" w:rsidP="009D77CA">
      <w:bookmarkStart w:id="19" w:name="_Toc206138084"/>
    </w:p>
    <w:p w14:paraId="791681CD" w14:textId="0EFF0EA4" w:rsidR="00FB1DF7" w:rsidRPr="00C91568" w:rsidRDefault="00351F8B" w:rsidP="00C57E0F">
      <w:pPr>
        <w:pStyle w:val="Overskrift1"/>
      </w:pPr>
      <w:bookmarkStart w:id="20" w:name="_Toc239411558"/>
      <w:bookmarkStart w:id="21" w:name="_Hlk211258370"/>
      <w:bookmarkEnd w:id="19"/>
      <w:r w:rsidRPr="00C91568">
        <w:t>Overordn</w:t>
      </w:r>
      <w:r w:rsidR="00647C6D" w:rsidRPr="00C91568">
        <w:t>a</w:t>
      </w:r>
      <w:r w:rsidRPr="00C91568">
        <w:t xml:space="preserve"> </w:t>
      </w:r>
      <w:commentRangeStart w:id="22"/>
      <w:r w:rsidRPr="00C91568">
        <w:t>regelverk</w:t>
      </w:r>
      <w:bookmarkEnd w:id="20"/>
      <w:commentRangeEnd w:id="22"/>
      <w:r w:rsidR="000E35CF" w:rsidRPr="00C91568">
        <w:rPr>
          <w:rStyle w:val="Merknadsreferanse"/>
          <w:sz w:val="36"/>
          <w:szCs w:val="36"/>
        </w:rPr>
        <w:commentReference w:id="22"/>
      </w:r>
    </w:p>
    <w:p w14:paraId="6F7E8EB4" w14:textId="0770A01B" w:rsidR="00351F8B" w:rsidRPr="00C91568" w:rsidRDefault="00C71A36" w:rsidP="00351F8B">
      <w:pPr>
        <w:pStyle w:val="Overskrift2"/>
      </w:pPr>
      <w:bookmarkStart w:id="23" w:name="_Toc239411559"/>
      <w:r w:rsidRPr="00C91568">
        <w:t>Overordn</w:t>
      </w:r>
      <w:r w:rsidR="00647C6D" w:rsidRPr="00C91568">
        <w:t>a</w:t>
      </w:r>
      <w:r w:rsidRPr="00C91568">
        <w:t xml:space="preserve"> tema</w:t>
      </w:r>
      <w:r w:rsidR="00722D35" w:rsidRPr="00C91568">
        <w:t xml:space="preserve"> (Overskrift nivå 2)</w:t>
      </w:r>
      <w:bookmarkEnd w:id="23"/>
    </w:p>
    <w:p w14:paraId="65358BB2" w14:textId="48209BB2" w:rsidR="00722D35" w:rsidRPr="00C91568" w:rsidRDefault="00722D35" w:rsidP="00722D35">
      <w:r w:rsidRPr="00C91568">
        <w:rPr>
          <w:highlight w:val="yellow"/>
        </w:rPr>
        <w:t>Generelle regl</w:t>
      </w:r>
      <w:r w:rsidR="00647C6D" w:rsidRPr="00C91568">
        <w:rPr>
          <w:highlight w:val="yellow"/>
        </w:rPr>
        <w:t>a</w:t>
      </w:r>
      <w:r w:rsidRPr="00C91568">
        <w:rPr>
          <w:highlight w:val="yellow"/>
        </w:rPr>
        <w:t>r for temaet</w:t>
      </w:r>
    </w:p>
    <w:p w14:paraId="523D12B1" w14:textId="77777777" w:rsidR="00351F8B" w:rsidRPr="00C91568" w:rsidRDefault="00351F8B" w:rsidP="00351F8B"/>
    <w:p w14:paraId="0C02E0C7" w14:textId="77777777" w:rsidR="00351F8B" w:rsidRPr="00C91568" w:rsidRDefault="00351F8B" w:rsidP="00351F8B">
      <w:pPr>
        <w:pStyle w:val="Overskrift2"/>
      </w:pPr>
      <w:bookmarkStart w:id="24" w:name="_Toc239411560"/>
      <w:r w:rsidRPr="00C91568">
        <w:t>Kravet til internkontroll</w:t>
      </w:r>
      <w:bookmarkEnd w:id="24"/>
    </w:p>
    <w:p w14:paraId="1AFB3685" w14:textId="6FE667AB" w:rsidR="000338E3" w:rsidRDefault="000338E3" w:rsidP="00647C6D">
      <w:r w:rsidRPr="000338E3">
        <w:t xml:space="preserve">For å sikre at krava i </w:t>
      </w:r>
      <w:r w:rsidRPr="000338E3">
        <w:rPr>
          <w:highlight w:val="yellow"/>
        </w:rPr>
        <w:t>[opplæringslova/barnehagelova</w:t>
      </w:r>
      <w:r w:rsidRPr="000338E3">
        <w:t xml:space="preserve">] blir følgde, skal de ha internkontroll. Kravet er eit viktig element i leiinga og styringa til </w:t>
      </w:r>
      <w:r w:rsidRPr="000338E3">
        <w:rPr>
          <w:highlight w:val="yellow"/>
        </w:rPr>
        <w:t>[kommunen/barnehageeigaren]</w:t>
      </w:r>
      <w:r w:rsidRPr="000338E3">
        <w:t xml:space="preserve">, jf. </w:t>
      </w:r>
      <w:r w:rsidRPr="000338E3">
        <w:rPr>
          <w:highlight w:val="yellow"/>
        </w:rPr>
        <w:t>[kommunelova § 25-1 / barnehagelova § 9]</w:t>
      </w:r>
      <w:r w:rsidRPr="000338E3">
        <w:t xml:space="preserve">. Oppgåver knytte til internkontrollen kan vere </w:t>
      </w:r>
      <w:r w:rsidRPr="000338E3">
        <w:lastRenderedPageBreak/>
        <w:t xml:space="preserve">delegerte til den enkelte </w:t>
      </w:r>
      <w:r w:rsidRPr="000338E3">
        <w:rPr>
          <w:highlight w:val="yellow"/>
        </w:rPr>
        <w:t>[skolen/barnehagen]</w:t>
      </w:r>
      <w:r w:rsidRPr="000338E3">
        <w:t xml:space="preserve">, men </w:t>
      </w:r>
      <w:r w:rsidRPr="000338E3">
        <w:rPr>
          <w:highlight w:val="yellow"/>
        </w:rPr>
        <w:t>[kommunedirektøren/barnehageeigaren]</w:t>
      </w:r>
      <w:r w:rsidRPr="000338E3">
        <w:t xml:space="preserve"> er ansvarleg for at regelverket blir følgt.</w:t>
      </w:r>
    </w:p>
    <w:p w14:paraId="6A125F90" w14:textId="5C03DB26" w:rsidR="00647C6D" w:rsidRPr="00C91568" w:rsidRDefault="00647C6D" w:rsidP="00647C6D">
      <w:r w:rsidRPr="00C91568">
        <w:t xml:space="preserve">Leiinga må leggje til rette for at dei tilsette blir sette i stand til å </w:t>
      </w:r>
      <w:r w:rsidRPr="00C91568">
        <w:rPr>
          <w:highlight w:val="yellow"/>
        </w:rPr>
        <w:t>[tilpass til tema for tilsynet]</w:t>
      </w:r>
      <w:r w:rsidRPr="00C91568">
        <w:t xml:space="preserve">. Det inneber at leiinga må ha gjort det klart </w:t>
      </w:r>
      <w:r w:rsidR="004D6151" w:rsidRPr="00841087">
        <w:t>kva</w:t>
      </w:r>
      <w:r w:rsidR="004D6151">
        <w:t xml:space="preserve"> for nokre oppgåver og</w:t>
      </w:r>
      <w:r w:rsidR="004D6151" w:rsidRPr="00841087">
        <w:t xml:space="preserve"> ansvar</w:t>
      </w:r>
      <w:r w:rsidR="004D6151" w:rsidRPr="00C91568">
        <w:t xml:space="preserve"> </w:t>
      </w:r>
      <w:r w:rsidRPr="00C91568">
        <w:t xml:space="preserve">dei tilsette har for </w:t>
      </w:r>
      <w:r w:rsidRPr="00C91568">
        <w:rPr>
          <w:highlight w:val="yellow"/>
        </w:rPr>
        <w:t>[temaet]</w:t>
      </w:r>
      <w:r w:rsidRPr="00C91568">
        <w:t xml:space="preserve">. Leiinga skal sørgje for at dei tilsette har ei felles forståing av rutinar og regelverk, og at dei kjenner vilkåra for </w:t>
      </w:r>
      <w:r w:rsidRPr="00C91568">
        <w:rPr>
          <w:highlight w:val="yellow"/>
        </w:rPr>
        <w:t>[temaet]</w:t>
      </w:r>
      <w:r w:rsidRPr="00C91568">
        <w:t xml:space="preserve">. Leiinga må jamleg følgje med på at regelverket blir følgt, og sørgje for at brot både blir rapporterte og følgde opp. Dersom regelverket knytt til </w:t>
      </w:r>
      <w:r w:rsidRPr="00C91568">
        <w:rPr>
          <w:highlight w:val="yellow"/>
        </w:rPr>
        <w:t>[temaet]</w:t>
      </w:r>
      <w:r w:rsidRPr="00C91568">
        <w:t xml:space="preserve"> ikkje blir oppfylt, må leiinga gjere dei nødvendige justeringane for å endre praksis. </w:t>
      </w:r>
    </w:p>
    <w:p w14:paraId="6890C4F5" w14:textId="77777777" w:rsidR="00351F8B" w:rsidRPr="00747FA3" w:rsidRDefault="00351F8B" w:rsidP="00351F8B"/>
    <w:p w14:paraId="64BC355E" w14:textId="095D082B" w:rsidR="00647C6D" w:rsidRPr="00C91568" w:rsidRDefault="00647C6D" w:rsidP="00647C6D">
      <w:pPr>
        <w:pStyle w:val="Overskrift2"/>
      </w:pPr>
      <w:bookmarkStart w:id="25" w:name="_Toc210724395"/>
      <w:bookmarkStart w:id="26" w:name="_Toc211258325"/>
      <w:bookmarkStart w:id="27" w:name="_Toc238813363"/>
      <w:bookmarkStart w:id="28" w:name="_Toc239411561"/>
      <w:r w:rsidRPr="00C91568">
        <w:t xml:space="preserve">Omsynet til det beste for </w:t>
      </w:r>
      <w:r w:rsidR="000338E3" w:rsidRPr="000338E3">
        <w:rPr>
          <w:highlight w:val="yellow"/>
        </w:rPr>
        <w:t>[</w:t>
      </w:r>
      <w:r w:rsidRPr="000338E3">
        <w:rPr>
          <w:highlight w:val="yellow"/>
        </w:rPr>
        <w:t>eleven</w:t>
      </w:r>
      <w:r w:rsidR="000338E3" w:rsidRPr="000338E3">
        <w:rPr>
          <w:highlight w:val="yellow"/>
        </w:rPr>
        <w:t>/barnet]</w:t>
      </w:r>
      <w:r w:rsidRPr="00C91568">
        <w:t xml:space="preserve"> og retten til å bli høyr</w:t>
      </w:r>
      <w:bookmarkEnd w:id="25"/>
      <w:bookmarkEnd w:id="26"/>
      <w:bookmarkEnd w:id="27"/>
      <w:r w:rsidRPr="00C91568">
        <w:t>d</w:t>
      </w:r>
      <w:bookmarkEnd w:id="28"/>
    </w:p>
    <w:p w14:paraId="489EB374" w14:textId="2BEB456F" w:rsidR="000338E3" w:rsidRPr="000338E3" w:rsidRDefault="000338E3" w:rsidP="00647C6D">
      <w:r>
        <w:t>I</w:t>
      </w:r>
      <w:r w:rsidRPr="000338E3">
        <w:t xml:space="preserve"> handlingar og avgjerder som gjeld </w:t>
      </w:r>
      <w:r w:rsidRPr="000338E3">
        <w:rPr>
          <w:highlight w:val="yellow"/>
        </w:rPr>
        <w:t>[elevar/barn]</w:t>
      </w:r>
      <w:r w:rsidRPr="000338E3">
        <w:t xml:space="preserve">, skal kva som er best for </w:t>
      </w:r>
      <w:r w:rsidRPr="000338E3">
        <w:rPr>
          <w:highlight w:val="yellow"/>
        </w:rPr>
        <w:t>[eleven/barnet]</w:t>
      </w:r>
      <w:r w:rsidRPr="000338E3">
        <w:t xml:space="preserve">, vere eit grunnleggjande omsyn. </w:t>
      </w:r>
      <w:r w:rsidRPr="000338E3">
        <w:rPr>
          <w:highlight w:val="yellow"/>
        </w:rPr>
        <w:t>[Elevane/barna</w:t>
      </w:r>
      <w:r w:rsidRPr="000338E3">
        <w:t xml:space="preserve">] skal bli høyrde og har rett til å seie meiningane sine fritt, og meiningane deira skal bli vektlagde etter alder og modning, jf. </w:t>
      </w:r>
      <w:r w:rsidRPr="000338E3">
        <w:rPr>
          <w:highlight w:val="yellow"/>
        </w:rPr>
        <w:t>[opplæringslova § 10-1 og § 10-2 / barnehagelova § 3]</w:t>
      </w:r>
      <w:r w:rsidRPr="000338E3">
        <w:t xml:space="preserve">. Når vi vurderer om de følgjer regelverket, og når vi vel reaksjon ved brot på regelverket, legg vi vekt på </w:t>
      </w:r>
      <w:commentRangeStart w:id="29"/>
      <w:r w:rsidRPr="000338E3">
        <w:t xml:space="preserve">kva </w:t>
      </w:r>
      <w:r w:rsidRPr="000338E3">
        <w:rPr>
          <w:highlight w:val="yellow"/>
        </w:rPr>
        <w:t>[elevane/barna]</w:t>
      </w:r>
      <w:r w:rsidRPr="000338E3">
        <w:t xml:space="preserve"> har sagt til oss</w:t>
      </w:r>
      <w:commentRangeEnd w:id="29"/>
      <w:r w:rsidR="00E86EDE" w:rsidRPr="000338E3">
        <w:rPr>
          <w:rStyle w:val="Merknadsreferanse"/>
          <w:sz w:val="22"/>
          <w:szCs w:val="22"/>
        </w:rPr>
        <w:commentReference w:id="29"/>
      </w:r>
      <w:r w:rsidRPr="000338E3">
        <w:t xml:space="preserve">, og kva som er til det beste for </w:t>
      </w:r>
      <w:r w:rsidRPr="000338E3">
        <w:rPr>
          <w:highlight w:val="yellow"/>
        </w:rPr>
        <w:t>[elevane/barna]</w:t>
      </w:r>
      <w:r w:rsidRPr="000338E3">
        <w:t xml:space="preserve">. </w:t>
      </w:r>
      <w:r w:rsidRPr="00C91568">
        <w:t>Vi legg til grunn at det å oppfylle krava i regelverket også er med på å tryggje det beste for</w:t>
      </w:r>
      <w:r w:rsidRPr="000338E3">
        <w:t xml:space="preserve"> </w:t>
      </w:r>
      <w:r w:rsidRPr="00D55EFE">
        <w:rPr>
          <w:highlight w:val="yellow"/>
        </w:rPr>
        <w:t>[elevane/barna]</w:t>
      </w:r>
      <w:r w:rsidRPr="000338E3">
        <w:t>.</w:t>
      </w:r>
    </w:p>
    <w:p w14:paraId="6031BC58" w14:textId="77777777" w:rsidR="00351F8B" w:rsidRPr="00C91568" w:rsidRDefault="00351F8B" w:rsidP="00351F8B"/>
    <w:p w14:paraId="6F135F2C" w14:textId="5D45B656" w:rsidR="00713FB1" w:rsidRPr="00C91568" w:rsidRDefault="00647C6D" w:rsidP="00713FB1">
      <w:pPr>
        <w:pStyle w:val="Overskrift1"/>
      </w:pPr>
      <w:bookmarkStart w:id="30" w:name="_Toc210829475"/>
      <w:bookmarkStart w:id="31" w:name="_Toc239411562"/>
      <w:bookmarkEnd w:id="21"/>
      <w:r w:rsidRPr="00C91568">
        <w:t>Observasjonane og</w:t>
      </w:r>
      <w:r w:rsidR="00713FB1" w:rsidRPr="00C91568">
        <w:t xml:space="preserve"> </w:t>
      </w:r>
      <w:commentRangeStart w:id="32"/>
      <w:r w:rsidR="00713FB1" w:rsidRPr="00C91568">
        <w:t>vurdering</w:t>
      </w:r>
      <w:r w:rsidRPr="00C91568">
        <w:t>ane våre</w:t>
      </w:r>
      <w:bookmarkEnd w:id="30"/>
      <w:bookmarkEnd w:id="31"/>
      <w:commentRangeEnd w:id="32"/>
      <w:r w:rsidR="000E35CF" w:rsidRPr="00C91568">
        <w:rPr>
          <w:rStyle w:val="Merknadsreferanse"/>
          <w:sz w:val="36"/>
          <w:szCs w:val="36"/>
        </w:rPr>
        <w:commentReference w:id="32"/>
      </w:r>
    </w:p>
    <w:p w14:paraId="1F25C337" w14:textId="0B4A3DFC" w:rsidR="00647C6D" w:rsidRPr="00C91568" w:rsidRDefault="00647C6D" w:rsidP="00713FB1">
      <w:r w:rsidRPr="00C91568">
        <w:t xml:space="preserve">Vurderingane våre byggjer på </w:t>
      </w:r>
      <w:r w:rsidR="00B22E0C" w:rsidRPr="00C91568">
        <w:rPr>
          <w:highlight w:val="yellow"/>
        </w:rPr>
        <w:t>[</w:t>
      </w:r>
      <w:r w:rsidR="00B22E0C">
        <w:rPr>
          <w:highlight w:val="yellow"/>
        </w:rPr>
        <w:t>f</w:t>
      </w:r>
      <w:r w:rsidR="00B22E0C" w:rsidRPr="00C91568">
        <w:rPr>
          <w:highlight w:val="yellow"/>
        </w:rPr>
        <w:t>yll inn</w:t>
      </w:r>
      <w:r w:rsidR="00B22E0C">
        <w:rPr>
          <w:highlight w:val="yellow"/>
        </w:rPr>
        <w:t>, til dømes dokumentasjon frå kommunen/barnehageeigaren, svara de har gitt i eigenvurderinga og informasjon vi har fått gjennom intervju og samtalar]</w:t>
      </w:r>
    </w:p>
    <w:p w14:paraId="3B2F73CF" w14:textId="18F7F35E" w:rsidR="00713FB1" w:rsidRPr="00C91568" w:rsidRDefault="00713FB1" w:rsidP="00713FB1">
      <w:pPr>
        <w:rPr>
          <w:highlight w:val="yellow"/>
        </w:rPr>
      </w:pPr>
      <w:r w:rsidRPr="00C91568">
        <w:rPr>
          <w:highlight w:val="yellow"/>
        </w:rPr>
        <w:t xml:space="preserve">Av dokumentasjon har vi </w:t>
      </w:r>
      <w:r w:rsidR="00647C6D" w:rsidRPr="00C91568">
        <w:rPr>
          <w:highlight w:val="yellow"/>
        </w:rPr>
        <w:t>motteke mellom</w:t>
      </w:r>
      <w:r w:rsidRPr="00C91568">
        <w:rPr>
          <w:highlight w:val="yellow"/>
        </w:rPr>
        <w:t xml:space="preserve"> </w:t>
      </w:r>
      <w:commentRangeStart w:id="33"/>
      <w:r w:rsidRPr="00C91568">
        <w:rPr>
          <w:highlight w:val="yellow"/>
        </w:rPr>
        <w:t>ann</w:t>
      </w:r>
      <w:commentRangeEnd w:id="33"/>
      <w:r w:rsidR="000E35CF" w:rsidRPr="00C91568">
        <w:rPr>
          <w:rStyle w:val="Merknadsreferanse"/>
          <w:sz w:val="22"/>
          <w:szCs w:val="22"/>
          <w:highlight w:val="yellow"/>
        </w:rPr>
        <w:commentReference w:id="33"/>
      </w:r>
      <w:r w:rsidR="00647C6D" w:rsidRPr="00C91568">
        <w:rPr>
          <w:highlight w:val="yellow"/>
        </w:rPr>
        <w:t>a</w:t>
      </w:r>
      <w:r w:rsidRPr="00C91568">
        <w:rPr>
          <w:highlight w:val="yellow"/>
        </w:rPr>
        <w:t xml:space="preserve">… </w:t>
      </w:r>
    </w:p>
    <w:p w14:paraId="267AA9DD" w14:textId="77777777" w:rsidR="00713FB1" w:rsidRPr="00C91568" w:rsidRDefault="00713FB1" w:rsidP="00713FB1"/>
    <w:p w14:paraId="4AD338B5" w14:textId="77777777" w:rsidR="00713FB1" w:rsidRPr="00C91568" w:rsidRDefault="00713FB1" w:rsidP="00713FB1">
      <w:pPr>
        <w:pStyle w:val="Overskrift2"/>
      </w:pPr>
      <w:bookmarkStart w:id="34" w:name="_Toc239411563"/>
      <w:r w:rsidRPr="00C91568">
        <w:t xml:space="preserve">Tilbakemelding på </w:t>
      </w:r>
      <w:r w:rsidR="00806002" w:rsidRPr="00C91568">
        <w:t>varsel om vedtak</w:t>
      </w:r>
      <w:bookmarkEnd w:id="34"/>
    </w:p>
    <w:p w14:paraId="24336527" w14:textId="07A17F2F" w:rsidR="00713FB1" w:rsidRPr="00C91568" w:rsidRDefault="00713FB1" w:rsidP="00713FB1">
      <w:r w:rsidRPr="00C91568">
        <w:t>Dersom det er generelle tilbakemelding</w:t>
      </w:r>
      <w:r w:rsidR="00647C6D" w:rsidRPr="00C91568">
        <w:t>a</w:t>
      </w:r>
      <w:r w:rsidRPr="00C91568">
        <w:t>r.</w:t>
      </w:r>
    </w:p>
    <w:p w14:paraId="62BC4422" w14:textId="77777777" w:rsidR="00713FB1" w:rsidRPr="00C91568" w:rsidRDefault="00713FB1" w:rsidP="00713FB1"/>
    <w:p w14:paraId="6B8ECAAE" w14:textId="77777777" w:rsidR="00722D35" w:rsidRPr="00C91568" w:rsidRDefault="00722D35" w:rsidP="00722D35">
      <w:pPr>
        <w:pStyle w:val="Overskrift2"/>
      </w:pPr>
      <w:bookmarkStart w:id="35" w:name="_Toc239411564"/>
      <w:bookmarkStart w:id="36" w:name="_Hlk211258500"/>
      <w:r w:rsidRPr="00C91568">
        <w:t xml:space="preserve">Tema 1 (Overskrift </w:t>
      </w:r>
      <w:r w:rsidR="00091C5E" w:rsidRPr="00C91568">
        <w:t xml:space="preserve">nivå </w:t>
      </w:r>
      <w:r w:rsidRPr="00C91568">
        <w:t>2)</w:t>
      </w:r>
      <w:bookmarkEnd w:id="35"/>
    </w:p>
    <w:p w14:paraId="6002587D" w14:textId="5BFD0E45" w:rsidR="00722D35" w:rsidRPr="00C91568" w:rsidRDefault="00722D35" w:rsidP="00A65F7F">
      <w:pPr>
        <w:pStyle w:val="Overskrift3"/>
      </w:pPr>
      <w:r w:rsidRPr="00C91568">
        <w:t>Rettsl</w:t>
      </w:r>
      <w:r w:rsidR="00647C6D" w:rsidRPr="00C91568">
        <w:t>e</w:t>
      </w:r>
      <w:r w:rsidRPr="00C91568">
        <w:t>g utgangspunkt (Overskrift</w:t>
      </w:r>
      <w:r w:rsidR="00091C5E" w:rsidRPr="00C91568">
        <w:t xml:space="preserve"> nivå</w:t>
      </w:r>
      <w:r w:rsidRPr="00C91568">
        <w:t xml:space="preserve"> 3)</w:t>
      </w:r>
    </w:p>
    <w:bookmarkEnd w:id="36"/>
    <w:p w14:paraId="6E5F352C" w14:textId="4313D12A" w:rsidR="00722D35" w:rsidRPr="00C91568" w:rsidRDefault="00647C6D" w:rsidP="00722D35">
      <w:r w:rsidRPr="00C91568">
        <w:rPr>
          <w:highlight w:val="yellow"/>
        </w:rPr>
        <w:t>[Rettsleg grunnlag knytt til konkrete kontrollspørsmål skal inn her. Dersom det er teke inn ovanfor, kan denne delen slettast.]</w:t>
      </w:r>
    </w:p>
    <w:p w14:paraId="02EC1FEE" w14:textId="77777777" w:rsidR="00647C6D" w:rsidRPr="00C91568" w:rsidRDefault="00647C6D" w:rsidP="00722D35"/>
    <w:p w14:paraId="5587D24B" w14:textId="77777777" w:rsidR="00722D35" w:rsidRPr="00C91568" w:rsidRDefault="00722D35" w:rsidP="00A65F7F">
      <w:pPr>
        <w:pStyle w:val="Overskrift3"/>
      </w:pPr>
      <w:bookmarkStart w:id="37" w:name="_Hlk211258513"/>
      <w:bookmarkStart w:id="38" w:name="_Hlk211258612"/>
      <w:r w:rsidRPr="00C91568">
        <w:t>Kontrollspørsmål 1 (Overskrift</w:t>
      </w:r>
      <w:r w:rsidR="00091C5E" w:rsidRPr="00C91568">
        <w:t xml:space="preserve"> nivå</w:t>
      </w:r>
      <w:r w:rsidRPr="00C91568">
        <w:t xml:space="preserve"> 3)</w:t>
      </w:r>
      <w:bookmarkEnd w:id="37"/>
    </w:p>
    <w:p w14:paraId="569B6415" w14:textId="0A4BF77C" w:rsidR="00722D35" w:rsidRPr="00C91568" w:rsidRDefault="00647C6D" w:rsidP="00A65F7F">
      <w:pPr>
        <w:pStyle w:val="Overskrift4"/>
      </w:pPr>
      <w:bookmarkStart w:id="39" w:name="_Hlk211258626"/>
      <w:bookmarkEnd w:id="38"/>
      <w:r w:rsidRPr="00C91568">
        <w:t>Vurderinga vår</w:t>
      </w:r>
      <w:r w:rsidR="00722D35" w:rsidRPr="00C91568">
        <w:t xml:space="preserve"> (Overskrift</w:t>
      </w:r>
      <w:r w:rsidR="00091C5E" w:rsidRPr="00C91568">
        <w:t xml:space="preserve"> nivå</w:t>
      </w:r>
      <w:r w:rsidR="00722D35" w:rsidRPr="00C91568">
        <w:t xml:space="preserve"> 4)</w:t>
      </w:r>
      <w:bookmarkEnd w:id="39"/>
    </w:p>
    <w:p w14:paraId="225B557E" w14:textId="77777777" w:rsidR="00722D35" w:rsidRPr="00C91568" w:rsidRDefault="00722D35" w:rsidP="00722D35">
      <w:r w:rsidRPr="00C91568">
        <w:t>Vurdering</w:t>
      </w:r>
    </w:p>
    <w:p w14:paraId="24EB90C7" w14:textId="77777777" w:rsidR="00722D35" w:rsidRPr="00C91568" w:rsidRDefault="00722D35" w:rsidP="00A65F7F">
      <w:pPr>
        <w:pStyle w:val="Overskrift4"/>
      </w:pPr>
      <w:r w:rsidRPr="00C91568">
        <w:t xml:space="preserve">Konklusjon (Overskrift </w:t>
      </w:r>
      <w:r w:rsidR="00091C5E" w:rsidRPr="00C91568">
        <w:t xml:space="preserve">nivå </w:t>
      </w:r>
      <w:r w:rsidRPr="00C91568">
        <w:t>4)</w:t>
      </w:r>
    </w:p>
    <w:p w14:paraId="7C1DD923" w14:textId="77777777" w:rsidR="00722D35" w:rsidRPr="00C91568" w:rsidRDefault="00722D35" w:rsidP="00722D35">
      <w:r w:rsidRPr="00C91568">
        <w:t>Konklusjon på kontrollspørsmålet</w:t>
      </w:r>
    </w:p>
    <w:p w14:paraId="2020126C" w14:textId="77777777" w:rsidR="00722D35" w:rsidRPr="00C91568" w:rsidRDefault="00722D35" w:rsidP="00722D35"/>
    <w:p w14:paraId="096F72B5" w14:textId="77777777" w:rsidR="00722D35" w:rsidRPr="00C91568" w:rsidRDefault="00722D35" w:rsidP="00A65F7F">
      <w:pPr>
        <w:pStyle w:val="Overskrift3"/>
      </w:pPr>
      <w:r w:rsidRPr="00C91568">
        <w:lastRenderedPageBreak/>
        <w:t xml:space="preserve">Kontrollspørsmål 2 (Overskrift </w:t>
      </w:r>
      <w:r w:rsidR="00091C5E" w:rsidRPr="00C91568">
        <w:t xml:space="preserve">nivå </w:t>
      </w:r>
      <w:r w:rsidRPr="00C91568">
        <w:t>3)</w:t>
      </w:r>
    </w:p>
    <w:p w14:paraId="13904972" w14:textId="32CC0DA5" w:rsidR="00722D35" w:rsidRPr="00C91568" w:rsidRDefault="00647C6D" w:rsidP="00A65F7F">
      <w:pPr>
        <w:pStyle w:val="Overskrift4"/>
      </w:pPr>
      <w:r w:rsidRPr="00C91568">
        <w:t>Vurderinga vår</w:t>
      </w:r>
      <w:r w:rsidR="00722D35" w:rsidRPr="00C91568">
        <w:t xml:space="preserve"> (Overskrift </w:t>
      </w:r>
      <w:r w:rsidR="00091C5E" w:rsidRPr="00C91568">
        <w:t xml:space="preserve">nivå </w:t>
      </w:r>
      <w:r w:rsidR="00722D35" w:rsidRPr="00C91568">
        <w:t>4)</w:t>
      </w:r>
    </w:p>
    <w:p w14:paraId="215E5D07" w14:textId="77777777" w:rsidR="00722D35" w:rsidRPr="00C91568" w:rsidRDefault="00722D35" w:rsidP="00722D35">
      <w:r w:rsidRPr="00C91568">
        <w:t>Vurdering</w:t>
      </w:r>
    </w:p>
    <w:p w14:paraId="3C239B60" w14:textId="77777777" w:rsidR="00722D35" w:rsidRPr="00C91568" w:rsidRDefault="00722D35" w:rsidP="00A65F7F">
      <w:pPr>
        <w:pStyle w:val="Overskrift4"/>
      </w:pPr>
      <w:r w:rsidRPr="00C91568">
        <w:t xml:space="preserve">Konklusjon (Overskrift </w:t>
      </w:r>
      <w:r w:rsidR="00091C5E" w:rsidRPr="00C91568">
        <w:t xml:space="preserve">nivå </w:t>
      </w:r>
      <w:r w:rsidRPr="00C91568">
        <w:t>4)</w:t>
      </w:r>
    </w:p>
    <w:p w14:paraId="3D0C96CE" w14:textId="77777777" w:rsidR="00722D35" w:rsidRPr="00C91568" w:rsidRDefault="00722D35" w:rsidP="00722D35">
      <w:r w:rsidRPr="00C91568">
        <w:t>Konklusjon på kontrollspørsmålet</w:t>
      </w:r>
    </w:p>
    <w:p w14:paraId="27022A04" w14:textId="77777777" w:rsidR="009C246A" w:rsidRPr="00C91568" w:rsidRDefault="009C246A" w:rsidP="009C246A"/>
    <w:p w14:paraId="19129261" w14:textId="77777777" w:rsidR="009C246A" w:rsidRPr="00C91568" w:rsidRDefault="00722D35" w:rsidP="009C246A">
      <w:pPr>
        <w:pStyle w:val="Overskrift2"/>
      </w:pPr>
      <w:bookmarkStart w:id="40" w:name="_Toc239411565"/>
      <w:r w:rsidRPr="00C91568">
        <w:t xml:space="preserve">Tema 2 (Overskrift </w:t>
      </w:r>
      <w:r w:rsidR="00091C5E" w:rsidRPr="00C91568">
        <w:t xml:space="preserve">nivå </w:t>
      </w:r>
      <w:r w:rsidRPr="00C91568">
        <w:t>2)</w:t>
      </w:r>
      <w:bookmarkEnd w:id="40"/>
    </w:p>
    <w:p w14:paraId="78864C2E" w14:textId="77777777" w:rsidR="009C246A" w:rsidRPr="00C91568" w:rsidRDefault="009C246A" w:rsidP="00A65F7F">
      <w:pPr>
        <w:pStyle w:val="Overskrift3"/>
      </w:pPr>
      <w:r w:rsidRPr="00C91568">
        <w:t>Rettslig utgangspunkt</w:t>
      </w:r>
      <w:r w:rsidR="00722D35" w:rsidRPr="00C91568">
        <w:t xml:space="preserve"> (Overskrift </w:t>
      </w:r>
      <w:r w:rsidR="00091C5E" w:rsidRPr="00C91568">
        <w:t xml:space="preserve">nivå </w:t>
      </w:r>
      <w:r w:rsidR="00722D35" w:rsidRPr="00C91568">
        <w:t>3)</w:t>
      </w:r>
    </w:p>
    <w:p w14:paraId="61145FA6" w14:textId="0CD422EB" w:rsidR="00713FB1" w:rsidRPr="00C91568" w:rsidRDefault="00647C6D" w:rsidP="00C57E0F">
      <w:r w:rsidRPr="00C91568">
        <w:rPr>
          <w:highlight w:val="yellow"/>
        </w:rPr>
        <w:t>[Rettsleg grunnlag knytt til konkrete kontrollspørsmål skal inn her. Dersom det er teke inn ovanfor, kan denne delen slettast.]</w:t>
      </w:r>
    </w:p>
    <w:p w14:paraId="26252891" w14:textId="77777777" w:rsidR="00647C6D" w:rsidRPr="00C91568" w:rsidRDefault="00647C6D" w:rsidP="00C57E0F"/>
    <w:p w14:paraId="65A653D8" w14:textId="77777777" w:rsidR="009C246A" w:rsidRPr="00C91568" w:rsidRDefault="00722D35" w:rsidP="00A65F7F">
      <w:pPr>
        <w:pStyle w:val="Overskrift3"/>
      </w:pPr>
      <w:r w:rsidRPr="00C91568">
        <w:t xml:space="preserve">Kontrollspørsmål 1 (Overskrift </w:t>
      </w:r>
      <w:r w:rsidR="00091C5E" w:rsidRPr="00C91568">
        <w:t xml:space="preserve">nivå </w:t>
      </w:r>
      <w:r w:rsidRPr="00C91568">
        <w:t>3)</w:t>
      </w:r>
    </w:p>
    <w:p w14:paraId="38EB7EEE" w14:textId="0AC4FFD6" w:rsidR="009C246A" w:rsidRPr="00C91568" w:rsidRDefault="00647C6D" w:rsidP="00A65F7F">
      <w:pPr>
        <w:pStyle w:val="Overskrift4"/>
      </w:pPr>
      <w:r w:rsidRPr="00C91568">
        <w:t>Vurderinga vår</w:t>
      </w:r>
      <w:r w:rsidR="00722D35" w:rsidRPr="00C91568">
        <w:t xml:space="preserve"> (Overskrift</w:t>
      </w:r>
      <w:r w:rsidR="00091C5E" w:rsidRPr="00C91568">
        <w:t xml:space="preserve"> nivå</w:t>
      </w:r>
      <w:r w:rsidR="00722D35" w:rsidRPr="00C91568">
        <w:t xml:space="preserve"> 4)</w:t>
      </w:r>
    </w:p>
    <w:p w14:paraId="3D7134CC" w14:textId="77777777" w:rsidR="009C246A" w:rsidRPr="00C91568" w:rsidRDefault="009C246A" w:rsidP="009C246A">
      <w:r w:rsidRPr="00C91568">
        <w:t>Vurdering</w:t>
      </w:r>
    </w:p>
    <w:p w14:paraId="3B0342C3" w14:textId="77777777" w:rsidR="009C246A" w:rsidRPr="00C91568" w:rsidRDefault="009C246A" w:rsidP="00A65F7F">
      <w:pPr>
        <w:pStyle w:val="Overskrift4"/>
      </w:pPr>
      <w:r w:rsidRPr="00C91568">
        <w:t>Konklusjon</w:t>
      </w:r>
      <w:r w:rsidR="00722D35" w:rsidRPr="00C91568">
        <w:t xml:space="preserve"> (Overskrift </w:t>
      </w:r>
      <w:r w:rsidR="00091C5E" w:rsidRPr="00C91568">
        <w:t xml:space="preserve">nivå </w:t>
      </w:r>
      <w:r w:rsidR="00722D35" w:rsidRPr="00C91568">
        <w:t>4)</w:t>
      </w:r>
    </w:p>
    <w:p w14:paraId="072505B7" w14:textId="77777777" w:rsidR="009C246A" w:rsidRPr="00C91568" w:rsidRDefault="009C246A" w:rsidP="009C246A">
      <w:r w:rsidRPr="00C91568">
        <w:t>Konklusjon på kontrollspørsmålet</w:t>
      </w:r>
    </w:p>
    <w:p w14:paraId="3258ECE9" w14:textId="77777777" w:rsidR="009C246A" w:rsidRPr="00C91568" w:rsidRDefault="009C246A" w:rsidP="009C246A"/>
    <w:p w14:paraId="18857FA9" w14:textId="77777777" w:rsidR="009C246A" w:rsidRPr="00C91568" w:rsidRDefault="00722D35" w:rsidP="00A65F7F">
      <w:pPr>
        <w:pStyle w:val="Overskrift3"/>
      </w:pPr>
      <w:r w:rsidRPr="00C91568">
        <w:t>Kontrollspørsmål 2 (Overskrift 3)</w:t>
      </w:r>
    </w:p>
    <w:p w14:paraId="547F4824" w14:textId="0C8BD71C" w:rsidR="00722D35" w:rsidRPr="00C91568" w:rsidRDefault="00647C6D" w:rsidP="00A65F7F">
      <w:pPr>
        <w:pStyle w:val="Overskrift4"/>
      </w:pPr>
      <w:r w:rsidRPr="00C91568">
        <w:t>Vurderinga vår</w:t>
      </w:r>
      <w:r w:rsidR="00722D35" w:rsidRPr="00C91568">
        <w:t xml:space="preserve"> (Overskrift 4)</w:t>
      </w:r>
    </w:p>
    <w:p w14:paraId="31FF6D70" w14:textId="77777777" w:rsidR="00722D35" w:rsidRPr="00C91568" w:rsidRDefault="00722D35" w:rsidP="00722D35">
      <w:r w:rsidRPr="00C91568">
        <w:t>Vurdering</w:t>
      </w:r>
    </w:p>
    <w:p w14:paraId="2F162BCB" w14:textId="77777777" w:rsidR="00722D35" w:rsidRPr="00C91568" w:rsidRDefault="00722D35" w:rsidP="00A65F7F">
      <w:pPr>
        <w:pStyle w:val="Overskrift4"/>
      </w:pPr>
      <w:r w:rsidRPr="00C91568">
        <w:t>Konklusjon (Overskrift 4)</w:t>
      </w:r>
    </w:p>
    <w:p w14:paraId="009AD6E1" w14:textId="77777777" w:rsidR="00713FB1" w:rsidRPr="00C91568" w:rsidRDefault="00722D35" w:rsidP="00C57E0F">
      <w:r w:rsidRPr="00C91568">
        <w:t>Konklusjon på kontrollspørsmålet</w:t>
      </w:r>
    </w:p>
    <w:p w14:paraId="4F3217D4" w14:textId="77777777" w:rsidR="00713FB1" w:rsidRPr="00C91568" w:rsidRDefault="00713FB1" w:rsidP="00C57E0F"/>
    <w:p w14:paraId="4FC912A8" w14:textId="77777777" w:rsidR="009C246A" w:rsidRPr="00C91568" w:rsidRDefault="005577B5" w:rsidP="009C246A">
      <w:pPr>
        <w:pStyle w:val="Overskrift2"/>
      </w:pPr>
      <w:bookmarkStart w:id="41" w:name="_Toc239411566"/>
      <w:bookmarkStart w:id="42" w:name="_Toc206138088"/>
      <w:r w:rsidRPr="00C91568">
        <w:t>Oppsummering</w:t>
      </w:r>
      <w:bookmarkEnd w:id="41"/>
    </w:p>
    <w:p w14:paraId="329B9AF6" w14:textId="3E57DF16" w:rsidR="00647C6D" w:rsidRPr="00D55EFE" w:rsidRDefault="00647C6D" w:rsidP="00647C6D">
      <w:r w:rsidRPr="00D55EFE">
        <w:t xml:space="preserve">Vi meiner at brota vi har vist ovanfor, tyder på at de ikkje har ein tilpassa og systematisk internkontroll på desse områda. Dette er nødvendig både for at praksisen </w:t>
      </w:r>
      <w:r w:rsidR="00D55EFE">
        <w:t xml:space="preserve">i verksemda </w:t>
      </w:r>
      <w:r w:rsidRPr="00D55EFE">
        <w:t xml:space="preserve">skal vere i tråd med regelverket, og for at </w:t>
      </w:r>
      <w:r w:rsidR="00D55EFE" w:rsidRPr="00D55EFE">
        <w:rPr>
          <w:highlight w:val="yellow"/>
        </w:rPr>
        <w:t>[</w:t>
      </w:r>
      <w:r w:rsidR="00073E6B" w:rsidRPr="00D55EFE">
        <w:rPr>
          <w:highlight w:val="yellow"/>
        </w:rPr>
        <w:t>kommunen</w:t>
      </w:r>
      <w:r w:rsidR="00D55EFE" w:rsidRPr="00D55EFE">
        <w:rPr>
          <w:highlight w:val="yellow"/>
        </w:rPr>
        <w:t>/barnehageeigaren]</w:t>
      </w:r>
      <w:r w:rsidRPr="00D55EFE">
        <w:t xml:space="preserve"> skal kunne fange opp eventuelle brot.</w:t>
      </w:r>
    </w:p>
    <w:p w14:paraId="70FC06ED" w14:textId="2156B41B" w:rsidR="00647C6D" w:rsidRPr="00C91568" w:rsidRDefault="00647C6D" w:rsidP="00647C6D">
      <w:r w:rsidRPr="00C91568">
        <w:rPr>
          <w:highlight w:val="yellow"/>
        </w:rPr>
        <w:t xml:space="preserve">[Oppsummer kva spørsmål det er brot på, og ikkje. Vis korleis vi vurderer at (mangelen på) internkontroll fører til brot på </w:t>
      </w:r>
      <w:r w:rsidR="00073E6B">
        <w:rPr>
          <w:highlight w:val="yellow"/>
        </w:rPr>
        <w:t>regelverket</w:t>
      </w:r>
      <w:r w:rsidRPr="00C91568">
        <w:rPr>
          <w:highlight w:val="yellow"/>
        </w:rPr>
        <w:t>. Sjå brota i samanheng, og framhev det dersom manglande internkontroll er gjennomgåande for fleire regelbrot.]</w:t>
      </w:r>
    </w:p>
    <w:bookmarkEnd w:id="42"/>
    <w:p w14:paraId="478F3157" w14:textId="77777777" w:rsidR="00C57E0F" w:rsidRPr="00C91568" w:rsidRDefault="00C57E0F" w:rsidP="00C57E0F"/>
    <w:p w14:paraId="5B64AD85" w14:textId="1194ADBD" w:rsidR="009C246A" w:rsidRPr="00C91568" w:rsidRDefault="009C246A" w:rsidP="009C246A">
      <w:pPr>
        <w:pStyle w:val="Overskrift1"/>
      </w:pPr>
      <w:bookmarkStart w:id="43" w:name="_Toc210829483"/>
      <w:bookmarkStart w:id="44" w:name="_Toc239411567"/>
      <w:r w:rsidRPr="00C91568">
        <w:t xml:space="preserve">Pålegg om å rette </w:t>
      </w:r>
      <w:commentRangeStart w:id="45"/>
      <w:r w:rsidRPr="00C91568">
        <w:t>br</w:t>
      </w:r>
      <w:r w:rsidR="00647C6D" w:rsidRPr="00C91568">
        <w:t>ota</w:t>
      </w:r>
      <w:bookmarkEnd w:id="43"/>
      <w:bookmarkEnd w:id="44"/>
      <w:commentRangeEnd w:id="45"/>
      <w:r w:rsidR="000E35CF" w:rsidRPr="00C91568">
        <w:rPr>
          <w:rStyle w:val="Merknadsreferanse"/>
          <w:sz w:val="36"/>
          <w:szCs w:val="36"/>
        </w:rPr>
        <w:commentReference w:id="45"/>
      </w:r>
    </w:p>
    <w:p w14:paraId="024A63F8" w14:textId="7FA28455" w:rsidR="00C91568" w:rsidRPr="00C91568" w:rsidRDefault="00C91568" w:rsidP="00C91568">
      <w:pPr>
        <w:rPr>
          <w:rFonts w:eastAsia="Segoe UI" w:cs="Segoe UI"/>
        </w:rPr>
      </w:pPr>
      <w:r w:rsidRPr="00C91568">
        <w:rPr>
          <w:rFonts w:eastAsia="Segoe UI" w:cs="Segoe UI"/>
        </w:rPr>
        <w:t xml:space="preserve">Ut frå vurderinga vår ovanfor pålegg vi dykk å rette dei forholda vi har funne brot på, jf. </w:t>
      </w:r>
      <w:r w:rsidR="00D55EFE" w:rsidRPr="00D55EFE">
        <w:rPr>
          <w:rFonts w:eastAsia="Segoe UI" w:cs="Segoe UI"/>
          <w:highlight w:val="yellow"/>
        </w:rPr>
        <w:t>[opplæringslova § 29-2 første ledd, jf. kommunelova § 30-4 / barnehagelova § 54, jf. kommunelova § 30-4 / barnehagelova § 55]</w:t>
      </w:r>
      <w:r w:rsidR="00D55EFE" w:rsidRPr="00D55EFE">
        <w:rPr>
          <w:rFonts w:eastAsia="Segoe UI" w:cs="Segoe UI"/>
        </w:rPr>
        <w:t>:</w:t>
      </w:r>
    </w:p>
    <w:p w14:paraId="2F492745" w14:textId="092FBD32" w:rsidR="009322F9" w:rsidRPr="00184EC1" w:rsidRDefault="009322F9" w:rsidP="009322F9">
      <w:commentRangeStart w:id="46"/>
      <w:r w:rsidRPr="00184EC1">
        <w:rPr>
          <w:highlight w:val="yellow"/>
        </w:rPr>
        <w:lastRenderedPageBreak/>
        <w:t>[</w:t>
      </w:r>
      <w:r>
        <w:rPr>
          <w:highlight w:val="yellow"/>
        </w:rPr>
        <w:t>Sett</w:t>
      </w:r>
      <w:r w:rsidRPr="00184EC1">
        <w:rPr>
          <w:highlight w:val="yellow"/>
        </w:rPr>
        <w:t xml:space="preserve"> inn pålegg med </w:t>
      </w:r>
      <w:bookmarkStart w:id="47" w:name="_Hlk210910007"/>
      <w:r w:rsidRPr="00184EC1">
        <w:rPr>
          <w:highlight w:val="yellow"/>
        </w:rPr>
        <w:t>korreksjonspunkt</w:t>
      </w:r>
      <w:bookmarkEnd w:id="47"/>
      <w:r w:rsidRPr="00184EC1">
        <w:rPr>
          <w:highlight w:val="yellow"/>
        </w:rPr>
        <w:t>]</w:t>
      </w:r>
      <w:commentRangeEnd w:id="46"/>
      <w:r w:rsidR="004D3272" w:rsidRPr="00184EC1">
        <w:rPr>
          <w:rStyle w:val="Merknadsreferanse"/>
          <w:sz w:val="22"/>
          <w:szCs w:val="22"/>
        </w:rPr>
        <w:commentReference w:id="46"/>
      </w:r>
    </w:p>
    <w:p w14:paraId="35456A61" w14:textId="77777777" w:rsidR="009C246A" w:rsidRPr="00C91568" w:rsidRDefault="009C246A" w:rsidP="009C246A"/>
    <w:p w14:paraId="430EE0B2" w14:textId="035A061D" w:rsidR="009C246A" w:rsidRPr="00C91568" w:rsidRDefault="00C91568" w:rsidP="009C246A">
      <w:pPr>
        <w:pStyle w:val="Overskrift1"/>
      </w:pPr>
      <w:bookmarkStart w:id="48" w:name="_Toc210829484"/>
      <w:bookmarkStart w:id="49" w:name="_Toc239411568"/>
      <w:r w:rsidRPr="00C91568">
        <w:t xml:space="preserve">Kva som </w:t>
      </w:r>
      <w:r w:rsidR="009C246A" w:rsidRPr="00C91568">
        <w:t>skjer vid</w:t>
      </w:r>
      <w:r w:rsidRPr="00C91568">
        <w:t>a</w:t>
      </w:r>
      <w:r w:rsidR="009C246A" w:rsidRPr="00C91568">
        <w:t>re</w:t>
      </w:r>
      <w:bookmarkEnd w:id="48"/>
      <w:bookmarkEnd w:id="49"/>
    </w:p>
    <w:p w14:paraId="2CCED981" w14:textId="38C535A2" w:rsidR="009C246A" w:rsidRPr="00C91568" w:rsidRDefault="009C246A" w:rsidP="00A65F7F">
      <w:pPr>
        <w:pStyle w:val="Overskrift4"/>
      </w:pPr>
      <w:r w:rsidRPr="00C91568">
        <w:t>De skal rette br</w:t>
      </w:r>
      <w:r w:rsidR="00C91568" w:rsidRPr="00C91568">
        <w:t>ota</w:t>
      </w:r>
    </w:p>
    <w:p w14:paraId="167AFAF0" w14:textId="6C9C7A7B" w:rsidR="009C246A" w:rsidRPr="00C91568" w:rsidRDefault="00C91568" w:rsidP="009C246A">
      <w:r w:rsidRPr="00C91568">
        <w:t>De skal setje i verk tiltak for å rette brot på regelverket med det same. Vi avsluttar ikkje tilsynet før de har retta. Det inneber at de skal gjere greie for</w:t>
      </w:r>
    </w:p>
    <w:p w14:paraId="2D7AA253" w14:textId="537166C9" w:rsidR="00C91568" w:rsidRPr="00C91568" w:rsidRDefault="00C91568" w:rsidP="00C91568">
      <w:pPr>
        <w:pStyle w:val="Listeavsnitt"/>
        <w:numPr>
          <w:ilvl w:val="0"/>
          <w:numId w:val="1"/>
        </w:numPr>
      </w:pPr>
      <w:r w:rsidRPr="00C91568">
        <w:t>kva tiltak de har sett i verk eller planlegg å setje i verk for å rette brotet på regelverket</w:t>
      </w:r>
    </w:p>
    <w:p w14:paraId="54B21022" w14:textId="77777777" w:rsidR="00C91568" w:rsidRPr="00C91568" w:rsidRDefault="00C91568" w:rsidP="00C91568">
      <w:pPr>
        <w:pStyle w:val="Listeavsnitt"/>
        <w:numPr>
          <w:ilvl w:val="0"/>
          <w:numId w:val="1"/>
        </w:numPr>
      </w:pPr>
      <w:r w:rsidRPr="00C91568">
        <w:t>korleis de planlegg å følgje med på at tiltaka blir sette i verk, og at regelverket blir følgt</w:t>
      </w:r>
    </w:p>
    <w:p w14:paraId="05150CCC" w14:textId="73472DC0" w:rsidR="00C91568" w:rsidRPr="00C91568" w:rsidRDefault="00C91568" w:rsidP="00C91568">
      <w:pPr>
        <w:pStyle w:val="Listeavsnitt"/>
        <w:numPr>
          <w:ilvl w:val="0"/>
          <w:numId w:val="1"/>
        </w:numPr>
      </w:pPr>
      <w:r w:rsidRPr="00C91568">
        <w:t>kva interne fristar de har sett for å sikre framdrift og gjennomføring</w:t>
      </w:r>
    </w:p>
    <w:p w14:paraId="07F17CA0" w14:textId="77777777" w:rsidR="003D6096" w:rsidRDefault="009C246A" w:rsidP="003D6096">
      <w:bookmarkStart w:id="50" w:name="_Hlk208222300"/>
      <w:r w:rsidRPr="00C91568">
        <w:rPr>
          <w:u w:val="single"/>
        </w:rPr>
        <w:t>Fristen er</w:t>
      </w:r>
      <w:r w:rsidR="00A95DBE" w:rsidRPr="00C91568">
        <w:rPr>
          <w:u w:val="single"/>
        </w:rPr>
        <w:t xml:space="preserve"> </w:t>
      </w:r>
      <w:r w:rsidR="00A95DBE" w:rsidRPr="00C91568">
        <w:rPr>
          <w:highlight w:val="yellow"/>
          <w:u w:val="single"/>
        </w:rPr>
        <w:t xml:space="preserve">[normalt åtte </w:t>
      </w:r>
      <w:r w:rsidR="00C91568" w:rsidRPr="00C91568">
        <w:rPr>
          <w:highlight w:val="yellow"/>
          <w:u w:val="single"/>
        </w:rPr>
        <w:t>ve</w:t>
      </w:r>
      <w:r w:rsidR="00A95DBE" w:rsidRPr="00C91568">
        <w:rPr>
          <w:highlight w:val="yellow"/>
          <w:u w:val="single"/>
        </w:rPr>
        <w:t>ker]</w:t>
      </w:r>
      <w:r w:rsidRPr="00C91568">
        <w:rPr>
          <w:u w:val="single"/>
        </w:rPr>
        <w:t xml:space="preserve"> </w:t>
      </w:r>
      <w:sdt>
        <w:sdtPr>
          <w:rPr>
            <w:u w:val="single"/>
          </w:rPr>
          <w:alias w:val="Fristdato"/>
          <w:tag w:val="frist"/>
          <w:id w:val="-386346415"/>
          <w:placeholder>
            <w:docPart w:val="FB0D29051012469A92BCA87028079524"/>
          </w:placeholder>
          <w:date w:fullDate="2026-08-28T00:00:00Z">
            <w:dateFormat w:val="d. MMMM yyyy"/>
            <w:lid w:val="nb-NO"/>
            <w:storeMappedDataAs w:val="dateTime"/>
            <w:calendar w:val="gregorian"/>
          </w:date>
        </w:sdtPr>
        <w:sdtEndPr/>
        <w:sdtContent>
          <w:r w:rsidR="00A95DBE" w:rsidRPr="00C91568">
            <w:rPr>
              <w:u w:val="single"/>
            </w:rPr>
            <w:t>28. august 2026</w:t>
          </w:r>
        </w:sdtContent>
      </w:sdt>
      <w:r w:rsidRPr="00C91568">
        <w:t>.</w:t>
      </w:r>
      <w:bookmarkStart w:id="51" w:name="_Toc210829485"/>
      <w:bookmarkStart w:id="52" w:name="_Toc239411569"/>
      <w:bookmarkEnd w:id="50"/>
    </w:p>
    <w:p w14:paraId="735F0E33" w14:textId="77777777" w:rsidR="003D6096" w:rsidRDefault="003D6096" w:rsidP="003D6096"/>
    <w:p w14:paraId="2591FE98" w14:textId="5646C0CB" w:rsidR="009C246A" w:rsidRPr="00C91568" w:rsidRDefault="009C246A" w:rsidP="003D6096">
      <w:pPr>
        <w:pStyle w:val="Overskrift1"/>
      </w:pPr>
      <w:r w:rsidRPr="00C91568">
        <w:t>Generell informasjon</w:t>
      </w:r>
      <w:bookmarkEnd w:id="51"/>
      <w:bookmarkEnd w:id="52"/>
      <w:r w:rsidRPr="00C91568">
        <w:t xml:space="preserve">  </w:t>
      </w:r>
    </w:p>
    <w:p w14:paraId="0BAD6702" w14:textId="77777777" w:rsidR="00D55EFE" w:rsidRDefault="00D55EFE" w:rsidP="00D55EFE">
      <w:pPr>
        <w:rPr>
          <w:i/>
          <w:iCs/>
        </w:rPr>
      </w:pPr>
      <w:r w:rsidRPr="00D55EFE">
        <w:t xml:space="preserve">Statsforvaltaren fører tilsyn med </w:t>
      </w:r>
      <w:r w:rsidRPr="00D55EFE">
        <w:rPr>
          <w:highlight w:val="yellow"/>
        </w:rPr>
        <w:t>[at kommunane og fylkeskommunane oppfyller pliktene dei har etter opplæringslova, jf. opplæringslova § 29-2 og kommunelova kapittel 30 / at kommunane og fylkeskommunane oppfyller pliktene dei har etter barnehagelova, jf. barnehagelova § 54 og kommunelova kapittel 30 / at barnehagane blir drivne i samsvar med barnehagelova med forskrifter, jf. barnehagelova § 55]</w:t>
      </w:r>
      <w:r w:rsidRPr="00D55EFE">
        <w:t>.</w:t>
      </w:r>
    </w:p>
    <w:p w14:paraId="0801FF2C" w14:textId="64C8F009" w:rsidR="009C246A" w:rsidRPr="00C91568" w:rsidRDefault="009C246A" w:rsidP="00A65F7F">
      <w:pPr>
        <w:pStyle w:val="Overskrift4"/>
      </w:pPr>
      <w:r w:rsidRPr="00C91568">
        <w:t>Klagerett</w:t>
      </w:r>
    </w:p>
    <w:p w14:paraId="2B732B53" w14:textId="77777777" w:rsidR="00C91568" w:rsidRDefault="00C91568" w:rsidP="009C246A">
      <w:r w:rsidRPr="00C91568">
        <w:t>Tilsynsrapporten er eit enkeltvedtak etter forvaltningslova § 2 første ledd bokstav b. De kan klage på enkeltvedtaket.</w:t>
      </w:r>
    </w:p>
    <w:p w14:paraId="288CFC7E" w14:textId="2D259D43" w:rsidR="00C91568" w:rsidRPr="00C91568" w:rsidRDefault="00C91568" w:rsidP="00C91568">
      <w:r w:rsidRPr="00C91568">
        <w:t xml:space="preserve">Dersom de klagar, må de gjere det innan tre veker. Fristen gjeld frå meldinga om vedtaket har kome fram til dykk, jf. forvaltningslova §§ 28 og 29. De sender klagen til oss. Vi har høve til å gjere om vedtaket. Dersom vi ikkje er einige med dykk, sender vi klagen til </w:t>
      </w:r>
      <w:r w:rsidR="00073E6B">
        <w:t>Utdanningsdirektoratet</w:t>
      </w:r>
      <w:r w:rsidRPr="00C91568">
        <w:t>, som avgjer saka.</w:t>
      </w:r>
    </w:p>
    <w:p w14:paraId="43BF454A" w14:textId="77777777" w:rsidR="00C91568" w:rsidRPr="00C91568" w:rsidRDefault="00C91568" w:rsidP="00C91568">
      <w:r w:rsidRPr="00C91568">
        <w:t>I forvaltningslova § 32 kan de sjå korleis de skal utforme klagen.</w:t>
      </w:r>
    </w:p>
    <w:p w14:paraId="18F7FC1E" w14:textId="7E70CD55" w:rsidR="00C91568" w:rsidRPr="00C91568" w:rsidRDefault="00C91568" w:rsidP="009C246A">
      <w:r w:rsidRPr="00C91568">
        <w:t xml:space="preserve">De kan be om at vi ikkje set i verk vedtaket før klagefristen er ute, eller før klagen er endeleg avgjord av </w:t>
      </w:r>
      <w:r w:rsidR="00073E6B">
        <w:t>direktoratet</w:t>
      </w:r>
      <w:r w:rsidRPr="00C91568">
        <w:t>, jf. forvaltningslova § 42.</w:t>
      </w:r>
    </w:p>
    <w:p w14:paraId="43FA3639" w14:textId="77777777" w:rsidR="009C246A" w:rsidRPr="00C91568" w:rsidRDefault="009C246A" w:rsidP="00A65F7F">
      <w:pPr>
        <w:pStyle w:val="Overskrift4"/>
      </w:pPr>
      <w:r w:rsidRPr="00C91568">
        <w:t xml:space="preserve">Innsyn </w:t>
      </w:r>
    </w:p>
    <w:p w14:paraId="07EEA5C2" w14:textId="77777777" w:rsidR="00C91568" w:rsidRPr="00C91568" w:rsidRDefault="00C91568" w:rsidP="00C91568">
      <w:r w:rsidRPr="00C91568">
        <w:t>De er part i saka og har rett til innsyn i dokumenta i saka, jf. forvaltningslova § 18.</w:t>
      </w:r>
    </w:p>
    <w:p w14:paraId="006539CE" w14:textId="60B7631B" w:rsidR="009C246A" w:rsidRPr="00C91568" w:rsidRDefault="00C91568" w:rsidP="009C246A">
      <w:r w:rsidRPr="00C91568">
        <w:t>Andre har innsyn etter offentleglova § 3, dersom ikkje anna følgjer av lov eller forskrift gitt med heimel i lov.</w:t>
      </w:r>
      <w:r w:rsidR="009C246A" w:rsidRPr="00C91568">
        <w:t xml:space="preserve"> </w:t>
      </w:r>
    </w:p>
    <w:p w14:paraId="46674729" w14:textId="68725BD5" w:rsidR="009C246A" w:rsidRPr="00C91568" w:rsidRDefault="009C246A" w:rsidP="003D6096">
      <w:pPr>
        <w:pStyle w:val="Overskrift4"/>
        <w:keepLines/>
      </w:pPr>
      <w:r w:rsidRPr="00C91568">
        <w:lastRenderedPageBreak/>
        <w:t>Ann</w:t>
      </w:r>
      <w:r w:rsidR="00C91568">
        <w:t>a</w:t>
      </w:r>
      <w:r w:rsidRPr="00C91568">
        <w:t xml:space="preserve"> informasjon</w:t>
      </w:r>
    </w:p>
    <w:p w14:paraId="44B4D54B" w14:textId="498571C9" w:rsidR="009C246A" w:rsidRDefault="00C91568" w:rsidP="003D6096">
      <w:pPr>
        <w:keepNext/>
        <w:keepLines/>
      </w:pPr>
      <w:r w:rsidRPr="00C91568">
        <w:t>Tilsyna våre er offentleg myndigheitsutøving. Tilsyn skal difor gjennomførast i samsvar med reglane i forvaltningsretten og offentleglova.</w:t>
      </w:r>
    </w:p>
    <w:p w14:paraId="56FBF727" w14:textId="77777777" w:rsidR="00C91568" w:rsidRPr="00C91568" w:rsidRDefault="00C91568" w:rsidP="003D6096">
      <w:pPr>
        <w:keepNext/>
        <w:keepLines/>
      </w:pPr>
    </w:p>
    <w:p w14:paraId="686766ED" w14:textId="77777777" w:rsidR="009C246A" w:rsidRPr="00C91568" w:rsidRDefault="009C246A" w:rsidP="003D6096">
      <w:pPr>
        <w:keepNext/>
        <w:keepLines/>
      </w:pP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4"/>
        <w:gridCol w:w="3378"/>
      </w:tblGrid>
      <w:tr w:rsidR="009C246A" w:rsidRPr="00C91568" w14:paraId="03530209" w14:textId="77777777" w:rsidTr="00C33F26">
        <w:tc>
          <w:tcPr>
            <w:tcW w:w="5694" w:type="dxa"/>
          </w:tcPr>
          <w:p w14:paraId="61E48A48" w14:textId="0A58A449" w:rsidR="009C246A" w:rsidRPr="00C91568" w:rsidRDefault="00C91568" w:rsidP="003D6096">
            <w:pPr>
              <w:keepNext/>
              <w:keepLines/>
            </w:pPr>
            <w:bookmarkStart w:id="53" w:name="_Hlk208222317"/>
            <w:bookmarkStart w:id="54" w:name="_Hlk208222330"/>
            <w:r>
              <w:t>Med helsing</w:t>
            </w:r>
          </w:p>
        </w:tc>
        <w:tc>
          <w:tcPr>
            <w:tcW w:w="3378" w:type="dxa"/>
          </w:tcPr>
          <w:p w14:paraId="1799D37C" w14:textId="77777777" w:rsidR="009C246A" w:rsidRPr="00C91568" w:rsidRDefault="009C246A" w:rsidP="003D6096">
            <w:pPr>
              <w:keepNext/>
              <w:keepLines/>
            </w:pPr>
          </w:p>
        </w:tc>
      </w:tr>
      <w:tr w:rsidR="009C246A" w:rsidRPr="00C91568" w14:paraId="1400124E" w14:textId="77777777" w:rsidTr="00C33F26">
        <w:tc>
          <w:tcPr>
            <w:tcW w:w="5694" w:type="dxa"/>
          </w:tcPr>
          <w:p w14:paraId="2281B969" w14:textId="77777777" w:rsidR="009C246A" w:rsidRPr="00C91568" w:rsidRDefault="009C246A" w:rsidP="003D6096">
            <w:pPr>
              <w:keepNext/>
              <w:keepLines/>
            </w:pPr>
          </w:p>
        </w:tc>
        <w:tc>
          <w:tcPr>
            <w:tcW w:w="3378" w:type="dxa"/>
          </w:tcPr>
          <w:p w14:paraId="65B2B614" w14:textId="77777777" w:rsidR="009C246A" w:rsidRPr="00C91568" w:rsidRDefault="009C246A" w:rsidP="003D6096">
            <w:pPr>
              <w:keepNext/>
              <w:keepLines/>
            </w:pPr>
          </w:p>
        </w:tc>
      </w:tr>
      <w:tr w:rsidR="009C246A" w:rsidRPr="00C91568" w14:paraId="4FB0E0BB" w14:textId="77777777" w:rsidTr="00C33F26">
        <w:tc>
          <w:tcPr>
            <w:tcW w:w="5694" w:type="dxa"/>
          </w:tcPr>
          <w:p w14:paraId="61CB0989" w14:textId="326FE646" w:rsidR="009C246A" w:rsidRPr="00C91568" w:rsidRDefault="009C246A" w:rsidP="003D6096">
            <w:pPr>
              <w:keepNext/>
              <w:keepLines/>
            </w:pPr>
            <w:r w:rsidRPr="00C91568">
              <w:rPr>
                <w:highlight w:val="yellow"/>
              </w:rPr>
              <w:t>[Forna</w:t>
            </w:r>
            <w:r w:rsidR="00C91568">
              <w:rPr>
                <w:highlight w:val="yellow"/>
              </w:rPr>
              <w:t>m</w:t>
            </w:r>
            <w:r w:rsidRPr="00C91568">
              <w:rPr>
                <w:highlight w:val="yellow"/>
              </w:rPr>
              <w:t>n Etterna</w:t>
            </w:r>
            <w:r w:rsidR="00C91568">
              <w:rPr>
                <w:highlight w:val="yellow"/>
              </w:rPr>
              <w:t>m</w:t>
            </w:r>
            <w:r w:rsidRPr="00C91568">
              <w:rPr>
                <w:highlight w:val="yellow"/>
              </w:rPr>
              <w:t>n]</w:t>
            </w:r>
          </w:p>
        </w:tc>
        <w:tc>
          <w:tcPr>
            <w:tcW w:w="3378" w:type="dxa"/>
          </w:tcPr>
          <w:p w14:paraId="4539A662" w14:textId="11D72C7A" w:rsidR="009C246A" w:rsidRPr="00C91568" w:rsidRDefault="009C246A" w:rsidP="003D6096">
            <w:pPr>
              <w:keepNext/>
              <w:keepLines/>
            </w:pPr>
            <w:r w:rsidRPr="00C91568">
              <w:rPr>
                <w:highlight w:val="yellow"/>
              </w:rPr>
              <w:t>[Forna</w:t>
            </w:r>
            <w:r w:rsidR="00C91568">
              <w:rPr>
                <w:highlight w:val="yellow"/>
              </w:rPr>
              <w:t>m</w:t>
            </w:r>
            <w:r w:rsidRPr="00C91568">
              <w:rPr>
                <w:highlight w:val="yellow"/>
              </w:rPr>
              <w:t>n Etterna</w:t>
            </w:r>
            <w:r w:rsidR="00C91568">
              <w:rPr>
                <w:highlight w:val="yellow"/>
              </w:rPr>
              <w:t>m</w:t>
            </w:r>
            <w:r w:rsidRPr="00C91568">
              <w:rPr>
                <w:highlight w:val="yellow"/>
              </w:rPr>
              <w:t>n]</w:t>
            </w:r>
          </w:p>
        </w:tc>
      </w:tr>
      <w:tr w:rsidR="009C246A" w:rsidRPr="00C91568" w14:paraId="4AEAFAB5" w14:textId="77777777" w:rsidTr="00C33F26">
        <w:tc>
          <w:tcPr>
            <w:tcW w:w="5694" w:type="dxa"/>
          </w:tcPr>
          <w:p w14:paraId="4FAA4BB0" w14:textId="1F874733" w:rsidR="009C246A" w:rsidRPr="00C91568" w:rsidRDefault="00AB18F4" w:rsidP="003D6096">
            <w:pPr>
              <w:keepNext/>
              <w:keepLines/>
            </w:pPr>
            <w:bookmarkStart w:id="55" w:name="AdmLederNavn"/>
            <w:bookmarkEnd w:id="55"/>
            <w:r w:rsidRPr="004A5800">
              <w:rPr>
                <w:highlight w:val="yellow"/>
              </w:rPr>
              <w:t>tittel (med liten forbokstav)</w:t>
            </w:r>
          </w:p>
        </w:tc>
        <w:tc>
          <w:tcPr>
            <w:tcW w:w="3378" w:type="dxa"/>
          </w:tcPr>
          <w:p w14:paraId="53266C0A" w14:textId="77777777" w:rsidR="009C246A" w:rsidRPr="00C91568" w:rsidRDefault="009C246A" w:rsidP="003D6096">
            <w:pPr>
              <w:keepNext/>
              <w:keepLines/>
            </w:pPr>
            <w:bookmarkStart w:id="56" w:name="SaksbehandlerNavn2"/>
            <w:bookmarkEnd w:id="56"/>
            <w:r w:rsidRPr="00C91568">
              <w:rPr>
                <w:highlight w:val="yellow"/>
              </w:rPr>
              <w:t>tittel (med liten forbokstav)</w:t>
            </w:r>
          </w:p>
          <w:p w14:paraId="040B91F4" w14:textId="77777777" w:rsidR="009C246A" w:rsidRPr="00C91568" w:rsidRDefault="009C246A" w:rsidP="003D6096">
            <w:pPr>
              <w:keepNext/>
              <w:keepLines/>
            </w:pPr>
          </w:p>
        </w:tc>
      </w:tr>
      <w:tr w:rsidR="009C246A" w:rsidRPr="00C91568" w14:paraId="23057B24" w14:textId="77777777" w:rsidTr="00C33F26">
        <w:tc>
          <w:tcPr>
            <w:tcW w:w="5694" w:type="dxa"/>
          </w:tcPr>
          <w:p w14:paraId="33A0CD05" w14:textId="77777777" w:rsidR="009C246A" w:rsidRPr="00C91568" w:rsidRDefault="009C246A" w:rsidP="003D6096">
            <w:pPr>
              <w:keepNext/>
              <w:keepLines/>
            </w:pPr>
          </w:p>
        </w:tc>
        <w:tc>
          <w:tcPr>
            <w:tcW w:w="3378" w:type="dxa"/>
          </w:tcPr>
          <w:p w14:paraId="3AE5F56F" w14:textId="77777777" w:rsidR="009C246A" w:rsidRPr="00C91568" w:rsidRDefault="009C246A" w:rsidP="003D6096">
            <w:pPr>
              <w:keepNext/>
              <w:keepLines/>
            </w:pPr>
            <w:bookmarkStart w:id="57" w:name="SaksbehandlerStilling"/>
            <w:bookmarkEnd w:id="57"/>
          </w:p>
        </w:tc>
      </w:tr>
    </w:tbl>
    <w:p w14:paraId="2451E96C" w14:textId="77777777" w:rsidR="009C246A" w:rsidRPr="00C91568" w:rsidRDefault="009C246A" w:rsidP="003D6096">
      <w:pPr>
        <w:keepNext/>
        <w:keepLines/>
        <w:rPr>
          <w:i/>
          <w:iCs/>
        </w:rPr>
      </w:pPr>
      <w:bookmarkStart w:id="58" w:name="AdmLederStilling"/>
      <w:bookmarkEnd w:id="53"/>
      <w:bookmarkEnd w:id="58"/>
      <w:r w:rsidRPr="00C91568">
        <w:rPr>
          <w:i/>
          <w:iCs/>
        </w:rPr>
        <w:t>Dokumentet er elektronisk godkjent</w:t>
      </w:r>
    </w:p>
    <w:p w14:paraId="7574A9CD" w14:textId="77777777" w:rsidR="009C246A" w:rsidRPr="00C91568" w:rsidRDefault="009C246A" w:rsidP="003D6096">
      <w:pPr>
        <w:keepNext/>
        <w:keepLines/>
      </w:pPr>
    </w:p>
    <w:p w14:paraId="6474AD19" w14:textId="77777777" w:rsidR="009C246A" w:rsidRPr="00C91568" w:rsidRDefault="009C246A" w:rsidP="003D6096">
      <w:pPr>
        <w:keepNext/>
        <w:keepLines/>
      </w:pPr>
      <w:r w:rsidRPr="00C91568">
        <w:rPr>
          <w:highlight w:val="yellow"/>
        </w:rPr>
        <w:t>[Liste over vedlegg]</w:t>
      </w:r>
      <w:bookmarkEnd w:id="0"/>
      <w:bookmarkEnd w:id="9"/>
      <w:bookmarkEnd w:id="54"/>
    </w:p>
    <w:sectPr w:rsidR="009C246A" w:rsidRPr="00C91568" w:rsidSect="00412EB4">
      <w:headerReference w:type="even" r:id="rId16"/>
      <w:headerReference w:type="default" r:id="rId17"/>
      <w:footerReference w:type="even" r:id="rId18"/>
      <w:footerReference w:type="default" r:id="rId19"/>
      <w:headerReference w:type="first" r:id="rId20"/>
      <w:footerReference w:type="first" r:id="rId21"/>
      <w:pgSz w:w="11906" w:h="16838"/>
      <w:pgMar w:top="425" w:right="1418" w:bottom="851" w:left="1134" w:header="567" w:footer="19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Daniel Fitjar Croles" w:date="2026-08-28T12:39:00Z" w:initials="DC">
    <w:p w14:paraId="3BB8E3D6" w14:textId="77777777" w:rsidR="00955954" w:rsidRDefault="00A95DBE" w:rsidP="00955954">
      <w:pPr>
        <w:pStyle w:val="Merknadstekst"/>
      </w:pPr>
      <w:r w:rsidRPr="00647C6D">
        <w:rPr>
          <w:rStyle w:val="Merknadsreferanse"/>
        </w:rPr>
        <w:annotationRef/>
      </w:r>
      <w:r w:rsidR="00955954">
        <w:rPr>
          <w:color w:val="2B2B2B"/>
          <w:highlight w:val="white"/>
        </w:rPr>
        <w:t>Denne malen er meint som eit utgangspunkt, men det er viktig at han blir tilpassa det konkrete tilsynet.</w:t>
      </w:r>
      <w:r w:rsidR="00955954">
        <w:t xml:space="preserve"> </w:t>
      </w:r>
    </w:p>
  </w:comment>
  <w:comment w:id="10" w:author="Daniel Fitjar Croles" w:date="2026-08-25T13:41:00Z" w:initials="DC">
    <w:p w14:paraId="3F095C23" w14:textId="77777777" w:rsidR="00955954" w:rsidRDefault="005577B5" w:rsidP="00955954">
      <w:pPr>
        <w:pStyle w:val="Merknadstekst"/>
      </w:pPr>
      <w:r w:rsidRPr="00647C6D">
        <w:rPr>
          <w:rStyle w:val="Merknadsreferanse"/>
        </w:rPr>
        <w:annotationRef/>
      </w:r>
      <w:r w:rsidR="00955954">
        <w:rPr>
          <w:color w:val="2B2B2B"/>
          <w:highlight w:val="white"/>
        </w:rPr>
        <w:t>Endre til «har ført» dersom vi avsluttar tilsynet med dette brevet.</w:t>
      </w:r>
      <w:r w:rsidR="00955954">
        <w:t xml:space="preserve"> </w:t>
      </w:r>
    </w:p>
  </w:comment>
  <w:comment w:id="13" w:author="Daniel Fitjar Croles" w:date="2025-10-08T15:25:00Z" w:initials="DC">
    <w:p w14:paraId="65208AEC" w14:textId="77777777" w:rsidR="00955954" w:rsidRDefault="00351F8B" w:rsidP="00955954">
      <w:pPr>
        <w:pStyle w:val="Merknadstekst"/>
      </w:pPr>
      <w:r w:rsidRPr="00647C6D">
        <w:rPr>
          <w:rStyle w:val="Merknadsreferanse"/>
        </w:rPr>
        <w:annotationRef/>
      </w:r>
      <w:r w:rsidR="00955954">
        <w:rPr>
          <w:color w:val="2B2B2B"/>
          <w:highlight w:val="white"/>
        </w:rPr>
        <w:t>Beskriv så presist som mogleg kva som er undersøkt, og kva avgrensingar som er gjorde. Beskriv kva delar av internkontrollen som er mest sentrale i tilsynet.</w:t>
      </w:r>
      <w:r w:rsidR="00955954">
        <w:t xml:space="preserve"> </w:t>
      </w:r>
    </w:p>
  </w:comment>
  <w:comment w:id="18" w:author="Daniel Fitjar Croles" w:date="2025-10-08T15:29:00Z" w:initials="DC">
    <w:p w14:paraId="2C7E6244" w14:textId="77777777" w:rsidR="00955954" w:rsidRDefault="00351F8B" w:rsidP="00955954">
      <w:pPr>
        <w:pStyle w:val="Merknadstekst"/>
      </w:pPr>
      <w:r w:rsidRPr="00647C6D">
        <w:rPr>
          <w:rStyle w:val="Merknadsreferanse"/>
        </w:rPr>
        <w:annotationRef/>
      </w:r>
      <w:r w:rsidR="00955954">
        <w:rPr>
          <w:color w:val="2B2B2B"/>
          <w:highlight w:val="white"/>
        </w:rPr>
        <w:t>Beskriv gjennomføringa av tilsynet kronologisk. Dette må skiljast frå faktagrunnlaget, slik at det ikkje blir gjentakingar.</w:t>
      </w:r>
      <w:r w:rsidR="00955954">
        <w:t xml:space="preserve"> </w:t>
      </w:r>
    </w:p>
  </w:comment>
  <w:comment w:id="22" w:author="Daniel Fitjar Croles" w:date="2025-10-08T15:35:00Z" w:initials="DC">
    <w:p w14:paraId="03647B6A" w14:textId="77777777" w:rsidR="00955954" w:rsidRDefault="00713FB1" w:rsidP="00955954">
      <w:pPr>
        <w:pStyle w:val="Merknadstekst"/>
      </w:pPr>
      <w:r w:rsidRPr="00647C6D">
        <w:rPr>
          <w:rStyle w:val="Merknadsreferanse"/>
        </w:rPr>
        <w:annotationRef/>
      </w:r>
      <w:r w:rsidR="00955954">
        <w:rPr>
          <w:color w:val="2B2B2B"/>
          <w:highlight w:val="white"/>
        </w:rPr>
        <w:t>Set inn ei beskriving av regelverk som gjeld generelt for heile eller fleire delar av tilsynet. Regelverk som er knytt til konkrete kontrollspørsmål, skal setjast inn i starten av vurderinga av kvart enkelt kontrollspørsmål.</w:t>
      </w:r>
    </w:p>
    <w:p w14:paraId="40DF3566" w14:textId="77777777" w:rsidR="00955954" w:rsidRDefault="00955954" w:rsidP="00955954">
      <w:pPr>
        <w:pStyle w:val="Merknadstekst"/>
      </w:pPr>
    </w:p>
    <w:p w14:paraId="078C9F13" w14:textId="77777777" w:rsidR="00955954" w:rsidRDefault="00955954" w:rsidP="00955954">
      <w:pPr>
        <w:pStyle w:val="Merknadstekst"/>
      </w:pPr>
      <w:r>
        <w:rPr>
          <w:color w:val="2B2B2B"/>
          <w:highlight w:val="white"/>
        </w:rPr>
        <w:t>Eit eksempel er tilsyn med skolemiljø, der ei generell beskriving av aktivitetsplikta kan stå her, og beskrivingar av kvar enkelt delplikt står saman med det tilhøyrande kontrollspørsmålet nedanfor.</w:t>
      </w:r>
    </w:p>
  </w:comment>
  <w:comment w:id="29" w:author="Daniel Fitjar Croles" w:date="2026-09-24T14:50:00Z" w:initials="DC">
    <w:p w14:paraId="26F722FD" w14:textId="77777777" w:rsidR="00E86EDE" w:rsidRDefault="00E86EDE" w:rsidP="00E86EDE">
      <w:pPr>
        <w:pStyle w:val="Merknadstekst"/>
      </w:pPr>
      <w:r>
        <w:rPr>
          <w:rStyle w:val="Merknadsreferanse"/>
        </w:rPr>
        <w:annotationRef/>
      </w:r>
      <w:r>
        <w:t>Tilpass teksten til gjennomføringa av det konkrete tilsynet.</w:t>
      </w:r>
    </w:p>
  </w:comment>
  <w:comment w:id="32" w:author="Daniel Fitjar Croles" w:date="2025-10-08T14:22:00Z" w:initials="DC">
    <w:p w14:paraId="7F71419F" w14:textId="77777777" w:rsidR="00D55EFE" w:rsidRDefault="00713FB1" w:rsidP="00D55EFE">
      <w:pPr>
        <w:pStyle w:val="Merknadstekst"/>
      </w:pPr>
      <w:r w:rsidRPr="00647C6D">
        <w:rPr>
          <w:rStyle w:val="Merknadsreferanse"/>
        </w:rPr>
        <w:annotationRef/>
      </w:r>
      <w:r w:rsidR="00D55EFE">
        <w:rPr>
          <w:color w:val="2B2B2B"/>
          <w:highlight w:val="white"/>
        </w:rPr>
        <w:t>Set inn dei delane/kontrollspørsmåla som har vore del av tilsynet. Vurder om teksten skal stå samla her eller ikkje. For nokre tilsyn kan det vere meir føremålstenleg å flytte det rettslege grunnlaget for kontrollspørsmåla ned til starten av vurderinga av kvart enkelt kontrollspørsmål.</w:t>
      </w:r>
    </w:p>
    <w:p w14:paraId="36EF6B7F" w14:textId="77777777" w:rsidR="00D55EFE" w:rsidRDefault="00D55EFE" w:rsidP="00D55EFE">
      <w:pPr>
        <w:pStyle w:val="Merknadstekst"/>
      </w:pPr>
    </w:p>
    <w:p w14:paraId="19FBAEFF" w14:textId="77777777" w:rsidR="00D55EFE" w:rsidRDefault="00D55EFE" w:rsidP="00D55EFE">
      <w:pPr>
        <w:pStyle w:val="Merknadstekst"/>
      </w:pPr>
      <w:r>
        <w:rPr>
          <w:color w:val="2B2B2B"/>
          <w:highlight w:val="white"/>
        </w:rPr>
        <w:t>Vi legg til grunn det faktumet som er mest sannsynleg, og vurderer det opp mot relevant regelverk. Vi gjentek ikkje heile regelverket, men trekkjer ut det som er relevant for konklusjonen. Dette kan gjerast kort. Overskrifter og underoverskrifter må tilpassast det enkelte tilsynet.</w:t>
      </w:r>
    </w:p>
    <w:p w14:paraId="67752787" w14:textId="77777777" w:rsidR="00D55EFE" w:rsidRDefault="00D55EFE" w:rsidP="00D55EFE">
      <w:pPr>
        <w:pStyle w:val="Merknadstekst"/>
      </w:pPr>
    </w:p>
    <w:p w14:paraId="147A5D68" w14:textId="77777777" w:rsidR="00D55EFE" w:rsidRDefault="00D55EFE" w:rsidP="00D55EFE">
      <w:pPr>
        <w:pStyle w:val="Merknadstekst"/>
      </w:pPr>
      <w:r>
        <w:rPr>
          <w:color w:val="2B2B2B"/>
          <w:highlight w:val="white"/>
        </w:rPr>
        <w:t>Opplæringslova og barnehagelova inneheld føresegner som sikrar at rettane til barna blir varetekne. Ved brot på regelverket må det kome klart fram i rapporten korleis vi har vurdert det beste for barnet.</w:t>
      </w:r>
    </w:p>
    <w:p w14:paraId="355E1FD2" w14:textId="77777777" w:rsidR="00D55EFE" w:rsidRDefault="00D55EFE" w:rsidP="00D55EFE">
      <w:pPr>
        <w:pStyle w:val="Merknadstekst"/>
      </w:pPr>
    </w:p>
    <w:p w14:paraId="76F7883D" w14:textId="77777777" w:rsidR="00D55EFE" w:rsidRDefault="00D55EFE" w:rsidP="00D55EFE">
      <w:pPr>
        <w:pStyle w:val="Merknadstekst"/>
      </w:pPr>
      <w:r>
        <w:rPr>
          <w:color w:val="2B2B2B"/>
          <w:highlight w:val="white"/>
        </w:rPr>
        <w:t>Dersom vi ikkje har funne brot, men vurderer at det er risiko for brot, skriv vi om funna våre i faktagrunnlaget og i vurderingsdelen. Vi viser til at risikoen per i dag ikkje er så stor at vi kan konkludere med brot.</w:t>
      </w:r>
    </w:p>
    <w:p w14:paraId="11327AE8" w14:textId="77777777" w:rsidR="00D55EFE" w:rsidRDefault="00D55EFE" w:rsidP="00D55EFE">
      <w:pPr>
        <w:pStyle w:val="Merknadstekst"/>
      </w:pPr>
    </w:p>
    <w:p w14:paraId="6F290099" w14:textId="77777777" w:rsidR="00D55EFE" w:rsidRDefault="00D55EFE" w:rsidP="00D55EFE">
      <w:pPr>
        <w:pStyle w:val="Merknadstekst"/>
      </w:pPr>
      <w:r>
        <w:rPr>
          <w:color w:val="2B2B2B"/>
          <w:highlight w:val="white"/>
        </w:rPr>
        <w:t>Dersom vi konkluderer med noko anna enn det som er til det beste for barnet, må det kome klart fram kva andre omsyn som har fått vekt, og korleis vi har gjort vurderinga.</w:t>
      </w:r>
    </w:p>
  </w:comment>
  <w:comment w:id="33" w:author="Daniel Fitjar Croles" w:date="2026-08-25T13:36:00Z" w:initials="DC">
    <w:p w14:paraId="1308E5D9" w14:textId="5477CA1C" w:rsidR="00321291" w:rsidRDefault="005577B5" w:rsidP="00321291">
      <w:pPr>
        <w:pStyle w:val="Merknadstekst"/>
      </w:pPr>
      <w:r w:rsidRPr="00647C6D">
        <w:rPr>
          <w:rStyle w:val="Merknadsreferanse"/>
        </w:rPr>
        <w:annotationRef/>
      </w:r>
      <w:r w:rsidR="00321291">
        <w:rPr>
          <w:color w:val="2B2B2B"/>
          <w:highlight w:val="white"/>
        </w:rPr>
        <w:t>Vurder om vi skal setje inn ein del der vi beskriv kort korleis skolen/kommunen er organisert, eller om det kan gå fram løpande i teksten. Observasjonar av korleis leiinga har planlagt for og følgjer opp at dei tilsette utfører oppgåvene sine i tråd med krava, bør gå fram i samanheng med dei enkelte temaa nedanfor.</w:t>
      </w:r>
    </w:p>
  </w:comment>
  <w:comment w:id="45" w:author="Daniel Fitjar Croles" w:date="2025-10-08T14:46:00Z" w:initials="DC">
    <w:p w14:paraId="576665DC" w14:textId="77777777" w:rsidR="00321291" w:rsidRDefault="009C246A" w:rsidP="00321291">
      <w:pPr>
        <w:pStyle w:val="Merknadstekst"/>
      </w:pPr>
      <w:r w:rsidRPr="00647C6D">
        <w:rPr>
          <w:rStyle w:val="Merknadsreferanse"/>
        </w:rPr>
        <w:annotationRef/>
      </w:r>
      <w:r w:rsidR="00321291">
        <w:rPr>
          <w:color w:val="2B2B2B"/>
          <w:highlight w:val="white"/>
        </w:rPr>
        <w:t>Tilpass dersom det skal brukast andre/fleire reaksjonar. Ved andre brot enn pålegg om å rette må vi ha med ei vurdering av kvifor vi har valt denne reaksjonen. Vurderinga av kva som er til det beste for elevane, må tilpassast det enkelte tilsynet.</w:t>
      </w:r>
    </w:p>
  </w:comment>
  <w:comment w:id="46" w:author="Daniel Fitjar Croles" w:date="2026-09-24T15:18:00Z" w:initials="DC">
    <w:p w14:paraId="4C93EA37" w14:textId="77777777" w:rsidR="004D3272" w:rsidRDefault="004D3272" w:rsidP="004D3272">
      <w:pPr>
        <w:pStyle w:val="Merknadstekst"/>
      </w:pPr>
      <w:r>
        <w:rPr>
          <w:rStyle w:val="Merknadsreferanse"/>
        </w:rPr>
        <w:annotationRef/>
      </w:r>
      <w:r>
        <w:t>Skriv påleggstekst med heimelstilvising til dei føresegnene i regelverket som det er brot på. Formuler konkrete korreksjonspunkt som gjev rettleiing i retteprosessen. For tilsynsopplegg som ligg på SF-nett har vi påleggstekstar med heimlar og tilhøyrande korreksjonspunkt i kontrollskjemaet.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B8E3D6" w15:done="0"/>
  <w15:commentEx w15:paraId="3F095C23" w15:done="0"/>
  <w15:commentEx w15:paraId="65208AEC" w15:done="0"/>
  <w15:commentEx w15:paraId="2C7E6244" w15:done="0"/>
  <w15:commentEx w15:paraId="078C9F13" w15:done="0"/>
  <w15:commentEx w15:paraId="26F722FD" w15:done="0"/>
  <w15:commentEx w15:paraId="6F290099" w15:done="0"/>
  <w15:commentEx w15:paraId="1308E5D9" w15:done="0"/>
  <w15:commentEx w15:paraId="576665DC" w15:done="0"/>
  <w15:commentEx w15:paraId="4C93EA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024A0D" w16cex:dateUtc="2026-08-28T10:39:00Z"/>
  <w16cex:commentExtensible w16cex:durableId="7593B31E" w16cex:dateUtc="2026-08-25T11:41:00Z"/>
  <w16cex:commentExtensible w16cex:durableId="02C7F97D" w16cex:dateUtc="2025-10-08T13:25:00Z"/>
  <w16cex:commentExtensible w16cex:durableId="4BD6E4F2" w16cex:dateUtc="2025-10-08T13:29:00Z"/>
  <w16cex:commentExtensible w16cex:durableId="29629E5C" w16cex:dateUtc="2025-10-08T13:35:00Z"/>
  <w16cex:commentExtensible w16cex:durableId="6F7AC2CE" w16cex:dateUtc="2026-09-24T12:50:00Z"/>
  <w16cex:commentExtensible w16cex:durableId="3A6E406B" w16cex:dateUtc="2025-10-08T12:22:00Z"/>
  <w16cex:commentExtensible w16cex:durableId="4BE4BAFD" w16cex:dateUtc="2026-08-25T11:36:00Z"/>
  <w16cex:commentExtensible w16cex:durableId="59AD6DA2" w16cex:dateUtc="2025-10-08T12:46:00Z"/>
  <w16cex:commentExtensible w16cex:durableId="6588A255" w16cex:dateUtc="2026-09-24T1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B8E3D6" w16cid:durableId="3B024A0D"/>
  <w16cid:commentId w16cid:paraId="3F095C23" w16cid:durableId="7593B31E"/>
  <w16cid:commentId w16cid:paraId="65208AEC" w16cid:durableId="02C7F97D"/>
  <w16cid:commentId w16cid:paraId="2C7E6244" w16cid:durableId="4BD6E4F2"/>
  <w16cid:commentId w16cid:paraId="078C9F13" w16cid:durableId="29629E5C"/>
  <w16cid:commentId w16cid:paraId="26F722FD" w16cid:durableId="6F7AC2CE"/>
  <w16cid:commentId w16cid:paraId="6F290099" w16cid:durableId="3A6E406B"/>
  <w16cid:commentId w16cid:paraId="1308E5D9" w16cid:durableId="4BE4BAFD"/>
  <w16cid:commentId w16cid:paraId="576665DC" w16cid:durableId="59AD6DA2"/>
  <w16cid:commentId w16cid:paraId="4C93EA37" w16cid:durableId="6588A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4B415" w14:textId="77777777" w:rsidR="00F24C5E" w:rsidRPr="00647C6D" w:rsidRDefault="00F24C5E" w:rsidP="009D77CA">
      <w:r w:rsidRPr="00647C6D">
        <w:separator/>
      </w:r>
    </w:p>
    <w:p w14:paraId="6DBD5DFF" w14:textId="77777777" w:rsidR="00F24C5E" w:rsidRPr="00647C6D" w:rsidRDefault="00F24C5E" w:rsidP="009D77CA"/>
  </w:endnote>
  <w:endnote w:type="continuationSeparator" w:id="0">
    <w:p w14:paraId="6E6B0C26" w14:textId="77777777" w:rsidR="00F24C5E" w:rsidRPr="00647C6D" w:rsidRDefault="00F24C5E" w:rsidP="009D77CA">
      <w:r w:rsidRPr="00647C6D">
        <w:continuationSeparator/>
      </w:r>
    </w:p>
    <w:p w14:paraId="1BBDEE04" w14:textId="77777777" w:rsidR="00F24C5E" w:rsidRPr="00647C6D" w:rsidRDefault="00F24C5E" w:rsidP="009D7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28pt Medium">
    <w:panose1 w:val="02000503000000020004"/>
    <w:charset w:val="00"/>
    <w:family w:val="auto"/>
    <w:pitch w:val="variable"/>
    <w:sig w:usb0="E00002FF" w:usb1="1200A1FF" w:usb2="00000000" w:usb3="00000000" w:csb0="0000019F" w:csb1="00000000"/>
  </w:font>
  <w:font w:name="Inter 28pt">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8BC5" w14:textId="77777777" w:rsidR="000338E3" w:rsidRDefault="000338E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8739" w14:textId="77777777" w:rsidR="00D742CE" w:rsidRPr="00647C6D" w:rsidRDefault="00D742CE" w:rsidP="00D742CE">
    <w:pPr>
      <w:pStyle w:val="Topptekst"/>
      <w:jc w:val="right"/>
      <w:rPr>
        <w:sz w:val="18"/>
        <w:szCs w:val="18"/>
      </w:rPr>
    </w:pPr>
  </w:p>
  <w:p w14:paraId="7E1D9023" w14:textId="77777777" w:rsidR="00506DE2" w:rsidRPr="00647C6D" w:rsidRDefault="00562CF2" w:rsidP="00562CF2">
    <w:pPr>
      <w:pStyle w:val="Topptekst"/>
      <w:tabs>
        <w:tab w:val="left" w:pos="5415"/>
        <w:tab w:val="right" w:pos="9354"/>
      </w:tabs>
      <w:jc w:val="right"/>
      <w:rPr>
        <w:sz w:val="18"/>
        <w:szCs w:val="18"/>
      </w:rPr>
    </w:pPr>
    <w:r w:rsidRPr="00647C6D">
      <w:rPr>
        <w:sz w:val="18"/>
        <w:szCs w:val="18"/>
      </w:rPr>
      <w:tab/>
    </w:r>
    <w:r w:rsidRPr="00647C6D">
      <w:rPr>
        <w:sz w:val="18"/>
        <w:szCs w:val="18"/>
      </w:rPr>
      <w:tab/>
    </w:r>
    <w:r w:rsidRPr="00647C6D">
      <w:rPr>
        <w:sz w:val="18"/>
        <w:szCs w:val="18"/>
      </w:rPr>
      <w:tab/>
    </w:r>
    <w:r w:rsidR="00733D4B" w:rsidRPr="00647C6D">
      <w:rPr>
        <w:sz w:val="18"/>
        <w:szCs w:val="18"/>
      </w:rPr>
      <w:t xml:space="preserve">Side </w:t>
    </w:r>
    <w:r w:rsidR="00733D4B" w:rsidRPr="00647C6D">
      <w:rPr>
        <w:sz w:val="18"/>
        <w:szCs w:val="18"/>
      </w:rPr>
      <w:fldChar w:fldCharType="begin"/>
    </w:r>
    <w:r w:rsidR="00733D4B" w:rsidRPr="00647C6D">
      <w:rPr>
        <w:sz w:val="18"/>
        <w:szCs w:val="18"/>
      </w:rPr>
      <w:instrText xml:space="preserve"> PAGE   \* MERGEFORMAT </w:instrText>
    </w:r>
    <w:r w:rsidR="00733D4B" w:rsidRPr="00647C6D">
      <w:rPr>
        <w:sz w:val="18"/>
        <w:szCs w:val="18"/>
      </w:rPr>
      <w:fldChar w:fldCharType="separate"/>
    </w:r>
    <w:r w:rsidR="00733D4B" w:rsidRPr="00647C6D">
      <w:rPr>
        <w:sz w:val="18"/>
        <w:szCs w:val="18"/>
      </w:rPr>
      <w:t>2</w:t>
    </w:r>
    <w:r w:rsidR="00733D4B" w:rsidRPr="00647C6D">
      <w:rPr>
        <w:sz w:val="18"/>
        <w:szCs w:val="18"/>
      </w:rPr>
      <w:fldChar w:fldCharType="end"/>
    </w:r>
    <w:r w:rsidR="00733D4B" w:rsidRPr="00647C6D">
      <w:rPr>
        <w:sz w:val="18"/>
        <w:szCs w:val="18"/>
      </w:rPr>
      <w:t xml:space="preserve"> av </w:t>
    </w:r>
    <w:r w:rsidR="00733D4B" w:rsidRPr="00647C6D">
      <w:rPr>
        <w:sz w:val="18"/>
        <w:szCs w:val="18"/>
      </w:rPr>
      <w:fldChar w:fldCharType="begin"/>
    </w:r>
    <w:r w:rsidR="00733D4B" w:rsidRPr="00647C6D">
      <w:rPr>
        <w:sz w:val="18"/>
        <w:szCs w:val="18"/>
      </w:rPr>
      <w:instrText xml:space="preserve"> NUMPAGES </w:instrText>
    </w:r>
    <w:r w:rsidR="00733D4B" w:rsidRPr="00647C6D">
      <w:rPr>
        <w:sz w:val="18"/>
        <w:szCs w:val="18"/>
      </w:rPr>
      <w:fldChar w:fldCharType="separate"/>
    </w:r>
    <w:r w:rsidR="00733D4B" w:rsidRPr="00647C6D">
      <w:rPr>
        <w:sz w:val="18"/>
        <w:szCs w:val="18"/>
      </w:rPr>
      <w:t>5</w:t>
    </w:r>
    <w:r w:rsidR="00733D4B" w:rsidRPr="00647C6D">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673" w:type="dxa"/>
      <w:tblInd w:w="-3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gridCol w:w="222"/>
      <w:gridCol w:w="222"/>
    </w:tblGrid>
    <w:tr w:rsidR="00616524" w:rsidRPr="00647C6D" w14:paraId="035C40B0" w14:textId="77777777" w:rsidTr="007A19A4">
      <w:tc>
        <w:tcPr>
          <w:tcW w:w="4003" w:type="dxa"/>
        </w:tcPr>
        <w:tbl>
          <w:tblPr>
            <w:tblStyle w:val="Tabellrutenett"/>
            <w:tblW w:w="9673"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3484"/>
            <w:gridCol w:w="2248"/>
          </w:tblGrid>
          <w:tr w:rsidR="000E35CF" w:rsidRPr="009A6581" w14:paraId="70BB864B" w14:textId="77777777" w:rsidTr="00307714">
            <w:tc>
              <w:tcPr>
                <w:tcW w:w="4003" w:type="dxa"/>
              </w:tcPr>
              <w:p w14:paraId="3B7AE21A" w14:textId="77777777" w:rsidR="000E35CF" w:rsidRPr="009A6581" w:rsidRDefault="000E35CF" w:rsidP="000E35CF">
                <w:pPr>
                  <w:pStyle w:val="Bunntekst"/>
                  <w:spacing w:after="0"/>
                  <w:rPr>
                    <w:sz w:val="18"/>
                    <w:szCs w:val="18"/>
                  </w:rPr>
                </w:pPr>
                <w:bookmarkStart w:id="59" w:name="_Hlk207372181"/>
                <w:r w:rsidRPr="009A6581">
                  <w:rPr>
                    <w:sz w:val="18"/>
                    <w:szCs w:val="18"/>
                  </w:rPr>
                  <w:t xml:space="preserve">Postadresse: </w:t>
                </w:r>
              </w:p>
              <w:p w14:paraId="7440C174" w14:textId="77777777" w:rsidR="000E35CF" w:rsidRPr="009A6581" w:rsidRDefault="000E35CF" w:rsidP="000E35CF">
                <w:pPr>
                  <w:pStyle w:val="Bunntekst"/>
                  <w:spacing w:after="0"/>
                  <w:rPr>
                    <w:sz w:val="18"/>
                    <w:szCs w:val="18"/>
                  </w:rPr>
                </w:pPr>
                <w:r w:rsidRPr="009A6581">
                  <w:rPr>
                    <w:sz w:val="18"/>
                    <w:szCs w:val="18"/>
                  </w:rPr>
                  <w:t xml:space="preserve"> </w:t>
                </w:r>
              </w:p>
            </w:tc>
            <w:tc>
              <w:tcPr>
                <w:tcW w:w="3544" w:type="dxa"/>
              </w:tcPr>
              <w:p w14:paraId="734A8050" w14:textId="77777777" w:rsidR="000E35CF" w:rsidRPr="009A6581" w:rsidRDefault="000E35CF" w:rsidP="000E35CF">
                <w:pPr>
                  <w:pStyle w:val="Bunntekst"/>
                  <w:spacing w:after="0"/>
                  <w:rPr>
                    <w:sz w:val="18"/>
                    <w:szCs w:val="18"/>
                  </w:rPr>
                </w:pPr>
                <w:r w:rsidRPr="009A6581">
                  <w:rPr>
                    <w:sz w:val="18"/>
                    <w:szCs w:val="18"/>
                  </w:rPr>
                  <w:t xml:space="preserve">Telefon: </w:t>
                </w:r>
              </w:p>
              <w:p w14:paraId="0C2982F6" w14:textId="77777777" w:rsidR="000E35CF" w:rsidRPr="009A6581" w:rsidRDefault="000E35CF" w:rsidP="000E35CF">
                <w:pPr>
                  <w:pStyle w:val="Bunntekst"/>
                  <w:spacing w:after="0"/>
                  <w:rPr>
                    <w:sz w:val="18"/>
                    <w:szCs w:val="18"/>
                    <w:lang w:val="de-DE"/>
                  </w:rPr>
                </w:pPr>
                <w:r w:rsidRPr="009A6581">
                  <w:rPr>
                    <w:sz w:val="18"/>
                    <w:szCs w:val="18"/>
                    <w:lang w:val="de-DE"/>
                  </w:rPr>
                  <w:t>+</w:t>
                </w:r>
                <w:r>
                  <w:rPr>
                    <w:sz w:val="18"/>
                    <w:szCs w:val="18"/>
                    <w:lang w:val="de-DE"/>
                  </w:rPr>
                  <w:t>47 00 00 00 00</w:t>
                </w:r>
              </w:p>
              <w:p w14:paraId="2F91E19F" w14:textId="77777777" w:rsidR="000E35CF" w:rsidRPr="009A6581" w:rsidRDefault="000E35CF" w:rsidP="000E35CF">
                <w:pPr>
                  <w:pStyle w:val="Bunntekst"/>
                  <w:spacing w:after="0"/>
                  <w:rPr>
                    <w:sz w:val="18"/>
                    <w:szCs w:val="18"/>
                    <w:lang w:val="it-IT"/>
                  </w:rPr>
                </w:pPr>
                <w:r w:rsidRPr="009A6581">
                  <w:rPr>
                    <w:sz w:val="18"/>
                    <w:szCs w:val="18"/>
                    <w:lang w:val="it-IT"/>
                  </w:rPr>
                  <w:t>Org.nr.:</w:t>
                </w:r>
              </w:p>
              <w:p w14:paraId="0A896AD4" w14:textId="77777777" w:rsidR="000E35CF" w:rsidRPr="009A6581" w:rsidRDefault="000E35CF" w:rsidP="000E35CF">
                <w:pPr>
                  <w:pStyle w:val="Bunntekst"/>
                  <w:spacing w:after="0"/>
                  <w:rPr>
                    <w:b/>
                    <w:sz w:val="18"/>
                    <w:szCs w:val="18"/>
                    <w:lang w:val="it-IT"/>
                  </w:rPr>
                </w:pPr>
                <w:r w:rsidRPr="009A6581">
                  <w:rPr>
                    <w:sz w:val="18"/>
                    <w:szCs w:val="18"/>
                    <w:lang w:val="it-IT"/>
                  </w:rPr>
                  <w:t xml:space="preserve">NO </w:t>
                </w:r>
                <w:r>
                  <w:rPr>
                    <w:sz w:val="18"/>
                    <w:szCs w:val="18"/>
                    <w:lang w:val="it-IT"/>
                  </w:rPr>
                  <w:t>000 000 000</w:t>
                </w:r>
              </w:p>
            </w:tc>
            <w:tc>
              <w:tcPr>
                <w:tcW w:w="2126" w:type="dxa"/>
              </w:tcPr>
              <w:p w14:paraId="54D4073A" w14:textId="77777777" w:rsidR="000E35CF" w:rsidRPr="009A6581" w:rsidRDefault="000E35CF" w:rsidP="000E35CF">
                <w:pPr>
                  <w:pStyle w:val="Bunntekst"/>
                  <w:spacing w:after="0"/>
                  <w:rPr>
                    <w:sz w:val="18"/>
                    <w:szCs w:val="18"/>
                    <w:lang w:val="de-DE"/>
                  </w:rPr>
                </w:pPr>
                <w:r w:rsidRPr="009A6581">
                  <w:rPr>
                    <w:sz w:val="18"/>
                    <w:szCs w:val="18"/>
                    <w:lang w:val="it-IT"/>
                  </w:rPr>
                  <w:t>E-</w:t>
                </w:r>
                <w:r w:rsidRPr="009A6581">
                  <w:rPr>
                    <w:sz w:val="18"/>
                    <w:szCs w:val="18"/>
                    <w:lang w:val="de-DE"/>
                  </w:rPr>
                  <w:t xml:space="preserve">post: </w:t>
                </w:r>
              </w:p>
              <w:p w14:paraId="65262F75" w14:textId="77777777" w:rsidR="000E35CF" w:rsidRPr="009A6581" w:rsidRDefault="000E35CF" w:rsidP="000E35CF">
                <w:pPr>
                  <w:pStyle w:val="Bunntekst"/>
                  <w:spacing w:after="0"/>
                  <w:rPr>
                    <w:sz w:val="18"/>
                    <w:szCs w:val="18"/>
                    <w:lang w:val="de-DE"/>
                  </w:rPr>
                </w:pPr>
                <w:r>
                  <w:rPr>
                    <w:sz w:val="18"/>
                    <w:szCs w:val="18"/>
                    <w:lang w:val="de-DE"/>
                  </w:rPr>
                  <w:t>post@statsforvalteren.no</w:t>
                </w:r>
              </w:p>
              <w:p w14:paraId="04F79138" w14:textId="77777777" w:rsidR="000E35CF" w:rsidRPr="009A6581" w:rsidRDefault="000E35CF" w:rsidP="000E35CF">
                <w:pPr>
                  <w:pStyle w:val="Bunntekst"/>
                  <w:spacing w:after="0"/>
                  <w:rPr>
                    <w:sz w:val="18"/>
                    <w:szCs w:val="18"/>
                    <w:lang w:val="it-IT"/>
                  </w:rPr>
                </w:pPr>
                <w:r w:rsidRPr="009A6581">
                  <w:rPr>
                    <w:sz w:val="18"/>
                    <w:szCs w:val="18"/>
                    <w:lang w:val="it-IT"/>
                  </w:rPr>
                  <w:t xml:space="preserve">Internett: </w:t>
                </w:r>
              </w:p>
              <w:p w14:paraId="288AD288" w14:textId="77777777" w:rsidR="000E35CF" w:rsidRPr="009A6581" w:rsidRDefault="000E35CF" w:rsidP="000E35CF">
                <w:pPr>
                  <w:pStyle w:val="Bunntekst"/>
                  <w:spacing w:after="0"/>
                  <w:rPr>
                    <w:sz w:val="18"/>
                    <w:szCs w:val="18"/>
                  </w:rPr>
                </w:pPr>
                <w:r w:rsidRPr="009A6581">
                  <w:rPr>
                    <w:sz w:val="18"/>
                    <w:szCs w:val="18"/>
                    <w:lang w:val="it-IT"/>
                  </w:rPr>
                  <w:t>www.</w:t>
                </w:r>
                <w:r>
                  <w:rPr>
                    <w:sz w:val="18"/>
                    <w:szCs w:val="18"/>
                    <w:lang w:val="it-IT"/>
                  </w:rPr>
                  <w:t>statsforvalteren.no</w:t>
                </w:r>
                <w:r w:rsidRPr="009A6581">
                  <w:rPr>
                    <w:sz w:val="18"/>
                    <w:szCs w:val="18"/>
                    <w:lang w:val="it-IT"/>
                  </w:rPr>
                  <w:t xml:space="preserve"> </w:t>
                </w:r>
              </w:p>
            </w:tc>
          </w:tr>
        </w:tbl>
        <w:p w14:paraId="77521365" w14:textId="4D150C04" w:rsidR="00616524" w:rsidRPr="00647C6D" w:rsidRDefault="00616524" w:rsidP="00D742CE">
          <w:pPr>
            <w:pStyle w:val="Bunntekst"/>
            <w:spacing w:after="0"/>
            <w:rPr>
              <w:sz w:val="18"/>
              <w:szCs w:val="18"/>
            </w:rPr>
          </w:pPr>
        </w:p>
      </w:tc>
      <w:tc>
        <w:tcPr>
          <w:tcW w:w="3544" w:type="dxa"/>
        </w:tcPr>
        <w:p w14:paraId="0DD41977" w14:textId="18B0AE22" w:rsidR="00616524" w:rsidRPr="00647C6D" w:rsidRDefault="00616524" w:rsidP="00D742CE">
          <w:pPr>
            <w:pStyle w:val="Bunntekst"/>
            <w:spacing w:after="0"/>
            <w:rPr>
              <w:b/>
              <w:sz w:val="18"/>
              <w:szCs w:val="18"/>
            </w:rPr>
          </w:pPr>
        </w:p>
      </w:tc>
      <w:tc>
        <w:tcPr>
          <w:tcW w:w="2126" w:type="dxa"/>
        </w:tcPr>
        <w:p w14:paraId="1E822F46" w14:textId="663BA187" w:rsidR="00616524" w:rsidRPr="00647C6D" w:rsidRDefault="00616524" w:rsidP="00D742CE">
          <w:pPr>
            <w:pStyle w:val="Bunntekst"/>
            <w:spacing w:after="0"/>
            <w:rPr>
              <w:sz w:val="18"/>
              <w:szCs w:val="18"/>
            </w:rPr>
          </w:pPr>
        </w:p>
      </w:tc>
    </w:tr>
    <w:bookmarkEnd w:id="59"/>
  </w:tbl>
  <w:p w14:paraId="052A5285" w14:textId="77777777" w:rsidR="00FF6C69" w:rsidRPr="00647C6D" w:rsidRDefault="00FF6C69" w:rsidP="009D77C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246DB" w14:textId="77777777" w:rsidR="00F24C5E" w:rsidRPr="00647C6D" w:rsidRDefault="00F24C5E" w:rsidP="009D77CA">
      <w:r w:rsidRPr="00647C6D">
        <w:separator/>
      </w:r>
    </w:p>
    <w:p w14:paraId="58B53319" w14:textId="77777777" w:rsidR="00F24C5E" w:rsidRPr="00647C6D" w:rsidRDefault="00F24C5E" w:rsidP="009D77CA"/>
  </w:footnote>
  <w:footnote w:type="continuationSeparator" w:id="0">
    <w:p w14:paraId="613D6C32" w14:textId="77777777" w:rsidR="00F24C5E" w:rsidRPr="00647C6D" w:rsidRDefault="00F24C5E" w:rsidP="009D77CA">
      <w:r w:rsidRPr="00647C6D">
        <w:continuationSeparator/>
      </w:r>
    </w:p>
    <w:p w14:paraId="0C6CB3ED" w14:textId="77777777" w:rsidR="00F24C5E" w:rsidRPr="00647C6D" w:rsidRDefault="00F24C5E" w:rsidP="009D7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2D0AF" w14:textId="77777777" w:rsidR="000338E3" w:rsidRDefault="000338E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5000"/>
    </w:tblGrid>
    <w:tr w:rsidR="00EB162A" w:rsidRPr="00647C6D" w14:paraId="58EB62B4" w14:textId="77777777" w:rsidTr="00F94900">
      <w:tc>
        <w:tcPr>
          <w:tcW w:w="4924" w:type="dxa"/>
        </w:tcPr>
        <w:p w14:paraId="6C48D37A" w14:textId="06CCF8B4" w:rsidR="00EB162A" w:rsidRPr="00647C6D" w:rsidRDefault="000E35CF" w:rsidP="00D742CE">
          <w:pPr>
            <w:pStyle w:val="Topptekst"/>
            <w:spacing w:after="0"/>
            <w:rPr>
              <w:sz w:val="20"/>
              <w:szCs w:val="20"/>
            </w:rPr>
          </w:pPr>
          <w:r>
            <w:rPr>
              <w:sz w:val="20"/>
              <w:szCs w:val="20"/>
            </w:rPr>
            <w:t>Statsforvaltaren i</w:t>
          </w:r>
        </w:p>
        <w:p w14:paraId="40E5EF5F" w14:textId="77777777" w:rsidR="00EB162A" w:rsidRPr="00647C6D" w:rsidRDefault="00EB162A" w:rsidP="00D742CE">
          <w:pPr>
            <w:pStyle w:val="Topptekst"/>
            <w:spacing w:after="0"/>
            <w:rPr>
              <w:sz w:val="20"/>
              <w:szCs w:val="20"/>
            </w:rPr>
          </w:pPr>
        </w:p>
      </w:tc>
      <w:tc>
        <w:tcPr>
          <w:tcW w:w="5000" w:type="dxa"/>
        </w:tcPr>
        <w:p w14:paraId="501CF9AF" w14:textId="2ACBA7D1" w:rsidR="00733D4B" w:rsidRPr="00647C6D" w:rsidRDefault="00733D4B" w:rsidP="00D742CE">
          <w:pPr>
            <w:pStyle w:val="Topptekst"/>
            <w:spacing w:after="0"/>
            <w:jc w:val="right"/>
            <w:rPr>
              <w:sz w:val="20"/>
              <w:szCs w:val="20"/>
            </w:rPr>
          </w:pPr>
          <w:r w:rsidRPr="00647C6D">
            <w:rPr>
              <w:sz w:val="20"/>
              <w:szCs w:val="20"/>
            </w:rPr>
            <w:t xml:space="preserve">Tilsynsrapport </w:t>
          </w:r>
          <w:sdt>
            <w:sdtPr>
              <w:rPr>
                <w:sz w:val="20"/>
                <w:szCs w:val="20"/>
              </w:rPr>
              <w:alias w:val="Skolenavn"/>
              <w:tag w:val="Skolenavn"/>
              <w:id w:val="-1278174234"/>
              <w:placeholder>
                <w:docPart w:val="B1C474B5005243D7B590FE06D1E64151"/>
              </w:placeholder>
              <w:dataBinding w:prefixMappings="xmlns:ns0='http://purl.org/dc/elements/1.1/' xmlns:ns1='http://schemas.openxmlformats.org/package/2006/metadata/core-properties' " w:xpath="/ns1:coreProperties[1]/ns0:subject[1]" w:storeItemID="{6C3C8BC8-F283-45AE-878A-BAB7291924A1}"/>
              <w:text/>
            </w:sdtPr>
            <w:sdtEndPr/>
            <w:sdtContent>
              <w:r w:rsidR="00747FA3">
                <w:rPr>
                  <w:sz w:val="20"/>
                  <w:szCs w:val="20"/>
                </w:rPr>
                <w:t>[namn på kommune/barnehageeigar]</w:t>
              </w:r>
            </w:sdtContent>
          </w:sdt>
        </w:p>
        <w:p w14:paraId="02A3972E" w14:textId="77777777" w:rsidR="00E72F30" w:rsidRPr="00647C6D" w:rsidRDefault="00F24C5E" w:rsidP="00D742CE">
          <w:pPr>
            <w:pStyle w:val="Topptekst"/>
            <w:spacing w:after="0"/>
            <w:jc w:val="right"/>
            <w:rPr>
              <w:sz w:val="20"/>
              <w:szCs w:val="20"/>
            </w:rPr>
          </w:pPr>
          <w:sdt>
            <w:sdtPr>
              <w:rPr>
                <w:sz w:val="20"/>
                <w:szCs w:val="20"/>
              </w:rPr>
              <w:alias w:val="Saksnummer"/>
              <w:tag w:val=""/>
              <w:id w:val="-366989337"/>
              <w:placeholder>
                <w:docPart w:val="CED4FD80E93F46D3830F0CF7EB9C6201"/>
              </w:placeholder>
              <w:dataBinding w:prefixMappings="xmlns:ns0='http://schemas.microsoft.com/office/2006/coverPageProps' " w:xpath="/ns0:CoverPageProperties[1]/ns0:CompanyFax[1]" w:storeItemID="{55AF091B-3C7A-41E3-B477-F2FDAA23CFDA}"/>
              <w:text/>
            </w:sdtPr>
            <w:sdtEndPr/>
            <w:sdtContent>
              <w:r w:rsidR="00733D4B" w:rsidRPr="00647C6D">
                <w:rPr>
                  <w:sz w:val="20"/>
                  <w:szCs w:val="20"/>
                </w:rPr>
                <w:t>202X/XXXXX</w:t>
              </w:r>
            </w:sdtContent>
          </w:sdt>
          <w:r w:rsidR="00E72F30" w:rsidRPr="00647C6D">
            <w:rPr>
              <w:sz w:val="20"/>
              <w:szCs w:val="20"/>
            </w:rPr>
            <w:fldChar w:fldCharType="begin"/>
          </w:r>
          <w:r w:rsidR="00E72F30" w:rsidRPr="00647C6D">
            <w:rPr>
              <w:sz w:val="20"/>
              <w:szCs w:val="20"/>
            </w:rPr>
            <w:instrText xml:space="preserve"> ASK  skolenavn Skolenavn  \* MERGEFORMAT </w:instrText>
          </w:r>
          <w:r w:rsidR="00E72F30" w:rsidRPr="00647C6D">
            <w:rPr>
              <w:sz w:val="20"/>
              <w:szCs w:val="20"/>
            </w:rPr>
            <w:fldChar w:fldCharType="separate"/>
          </w:r>
          <w:r w:rsidR="00E72F30" w:rsidRPr="00647C6D">
            <w:rPr>
              <w:sz w:val="20"/>
              <w:szCs w:val="20"/>
            </w:rPr>
            <w:t>[Skolenavn]</w:t>
          </w:r>
          <w:r w:rsidR="00E72F30" w:rsidRPr="00647C6D">
            <w:rPr>
              <w:sz w:val="20"/>
              <w:szCs w:val="20"/>
            </w:rPr>
            <w:fldChar w:fldCharType="end"/>
          </w:r>
        </w:p>
      </w:tc>
    </w:tr>
  </w:tbl>
  <w:p w14:paraId="59366690" w14:textId="77777777" w:rsidR="00506DE2" w:rsidRPr="00647C6D" w:rsidRDefault="00506DE2" w:rsidP="00D742C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0950" w14:textId="77777777" w:rsidR="000338E3" w:rsidRDefault="000338E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128E8"/>
    <w:multiLevelType w:val="hybridMultilevel"/>
    <w:tmpl w:val="2C4223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A616536"/>
    <w:multiLevelType w:val="multilevel"/>
    <w:tmpl w:val="2AEA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96F6AC"/>
    <w:multiLevelType w:val="hybridMultilevel"/>
    <w:tmpl w:val="FFFFFFFF"/>
    <w:lvl w:ilvl="0" w:tplc="25D6E06E">
      <w:start w:val="1"/>
      <w:numFmt w:val="bullet"/>
      <w:lvlText w:val=""/>
      <w:lvlJc w:val="left"/>
      <w:pPr>
        <w:ind w:left="720" w:hanging="360"/>
      </w:pPr>
      <w:rPr>
        <w:rFonts w:ascii="Symbol" w:hAnsi="Symbol" w:hint="default"/>
      </w:rPr>
    </w:lvl>
    <w:lvl w:ilvl="1" w:tplc="9DC06C96">
      <w:start w:val="1"/>
      <w:numFmt w:val="bullet"/>
      <w:lvlText w:val="o"/>
      <w:lvlJc w:val="left"/>
      <w:pPr>
        <w:ind w:left="1440" w:hanging="360"/>
      </w:pPr>
      <w:rPr>
        <w:rFonts w:ascii="Courier New" w:hAnsi="Courier New" w:hint="default"/>
      </w:rPr>
    </w:lvl>
    <w:lvl w:ilvl="2" w:tplc="1B480C62">
      <w:start w:val="1"/>
      <w:numFmt w:val="bullet"/>
      <w:lvlText w:val=""/>
      <w:lvlJc w:val="left"/>
      <w:pPr>
        <w:ind w:left="2160" w:hanging="360"/>
      </w:pPr>
      <w:rPr>
        <w:rFonts w:ascii="Wingdings" w:hAnsi="Wingdings" w:hint="default"/>
      </w:rPr>
    </w:lvl>
    <w:lvl w:ilvl="3" w:tplc="59DA66CC">
      <w:start w:val="1"/>
      <w:numFmt w:val="bullet"/>
      <w:lvlText w:val=""/>
      <w:lvlJc w:val="left"/>
      <w:pPr>
        <w:ind w:left="2880" w:hanging="360"/>
      </w:pPr>
      <w:rPr>
        <w:rFonts w:ascii="Symbol" w:hAnsi="Symbol" w:hint="default"/>
      </w:rPr>
    </w:lvl>
    <w:lvl w:ilvl="4" w:tplc="170EDDFA">
      <w:start w:val="1"/>
      <w:numFmt w:val="bullet"/>
      <w:lvlText w:val="o"/>
      <w:lvlJc w:val="left"/>
      <w:pPr>
        <w:ind w:left="3600" w:hanging="360"/>
      </w:pPr>
      <w:rPr>
        <w:rFonts w:ascii="Courier New" w:hAnsi="Courier New" w:hint="default"/>
      </w:rPr>
    </w:lvl>
    <w:lvl w:ilvl="5" w:tplc="80E68314">
      <w:start w:val="1"/>
      <w:numFmt w:val="bullet"/>
      <w:lvlText w:val=""/>
      <w:lvlJc w:val="left"/>
      <w:pPr>
        <w:ind w:left="4320" w:hanging="360"/>
      </w:pPr>
      <w:rPr>
        <w:rFonts w:ascii="Wingdings" w:hAnsi="Wingdings" w:hint="default"/>
      </w:rPr>
    </w:lvl>
    <w:lvl w:ilvl="6" w:tplc="0C789848">
      <w:start w:val="1"/>
      <w:numFmt w:val="bullet"/>
      <w:lvlText w:val=""/>
      <w:lvlJc w:val="left"/>
      <w:pPr>
        <w:ind w:left="5040" w:hanging="360"/>
      </w:pPr>
      <w:rPr>
        <w:rFonts w:ascii="Symbol" w:hAnsi="Symbol" w:hint="default"/>
      </w:rPr>
    </w:lvl>
    <w:lvl w:ilvl="7" w:tplc="94EE1BD0">
      <w:start w:val="1"/>
      <w:numFmt w:val="bullet"/>
      <w:lvlText w:val="o"/>
      <w:lvlJc w:val="left"/>
      <w:pPr>
        <w:ind w:left="5760" w:hanging="360"/>
      </w:pPr>
      <w:rPr>
        <w:rFonts w:ascii="Courier New" w:hAnsi="Courier New" w:hint="default"/>
      </w:rPr>
    </w:lvl>
    <w:lvl w:ilvl="8" w:tplc="5AC47346">
      <w:start w:val="1"/>
      <w:numFmt w:val="bullet"/>
      <w:lvlText w:val=""/>
      <w:lvlJc w:val="left"/>
      <w:pPr>
        <w:ind w:left="6480" w:hanging="360"/>
      </w:pPr>
      <w:rPr>
        <w:rFonts w:ascii="Wingdings" w:hAnsi="Wingdings" w:hint="default"/>
      </w:rPr>
    </w:lvl>
  </w:abstractNum>
  <w:abstractNum w:abstractNumId="3" w15:restartNumberingAfterBreak="0">
    <w:nsid w:val="47ED1975"/>
    <w:multiLevelType w:val="multilevel"/>
    <w:tmpl w:val="B7F0E058"/>
    <w:lvl w:ilvl="0">
      <w:start w:val="1"/>
      <w:numFmt w:val="decimal"/>
      <w:lvlText w:val="%1"/>
      <w:lvlJc w:val="left"/>
      <w:pPr>
        <w:ind w:left="720" w:hanging="360"/>
      </w:pPr>
      <w:rPr>
        <w:rFonts w:hint="default"/>
      </w:rPr>
    </w:lvl>
    <w:lvl w:ilvl="1">
      <w:start w:val="1"/>
      <w:numFmt w:val="decimal"/>
      <w:isLgl/>
      <w:lvlText w:val="%1.%2"/>
      <w:lvlJc w:val="left"/>
      <w:pPr>
        <w:ind w:left="780" w:hanging="420"/>
      </w:pPr>
    </w:lvl>
    <w:lvl w:ilvl="2">
      <w:start w:val="1"/>
      <w:numFmt w:val="decimal"/>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6B76F8A"/>
    <w:multiLevelType w:val="multilevel"/>
    <w:tmpl w:val="222E9BE0"/>
    <w:lvl w:ilvl="0">
      <w:start w:val="1"/>
      <w:numFmt w:val="decimal"/>
      <w:pStyle w:val="Overskrift1"/>
      <w:lvlText w:val="%1"/>
      <w:lvlJc w:val="left"/>
      <w:pPr>
        <w:ind w:left="720" w:hanging="360"/>
      </w:pPr>
    </w:lvl>
    <w:lvl w:ilvl="1">
      <w:start w:val="1"/>
      <w:numFmt w:val="decimal"/>
      <w:pStyle w:val="Overskrift2"/>
      <w:isLgl/>
      <w:lvlText w:val="%1.%2"/>
      <w:lvlJc w:val="left"/>
      <w:pPr>
        <w:ind w:left="1271" w:hanging="420"/>
      </w:pPr>
    </w:lvl>
    <w:lvl w:ilvl="2">
      <w:start w:val="1"/>
      <w:numFmt w:val="decimal"/>
      <w:pStyle w:val="Overskrift3"/>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113167348">
    <w:abstractNumId w:val="1"/>
  </w:num>
  <w:num w:numId="2" w16cid:durableId="84615140">
    <w:abstractNumId w:val="0"/>
  </w:num>
  <w:num w:numId="3" w16cid:durableId="1307588515">
    <w:abstractNumId w:val="2"/>
  </w:num>
  <w:num w:numId="4" w16cid:durableId="1931161634">
    <w:abstractNumId w:val="3"/>
  </w:num>
  <w:num w:numId="5" w16cid:durableId="127559507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Fitjar Croles">
    <w15:presenceInfo w15:providerId="AD" w15:userId="S::Daniel.Fitjar.Croles@udir.no::a60b5f16-68c2-4efa-bde9-b591a25a35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DBE"/>
    <w:rsid w:val="000338E3"/>
    <w:rsid w:val="000543C2"/>
    <w:rsid w:val="000717CE"/>
    <w:rsid w:val="00073E6B"/>
    <w:rsid w:val="00086275"/>
    <w:rsid w:val="00091C5E"/>
    <w:rsid w:val="000C4C21"/>
    <w:rsid w:val="000D444B"/>
    <w:rsid w:val="000D63CB"/>
    <w:rsid w:val="000E2F62"/>
    <w:rsid w:val="000E35CF"/>
    <w:rsid w:val="000E555E"/>
    <w:rsid w:val="000F73BD"/>
    <w:rsid w:val="00104313"/>
    <w:rsid w:val="001431A1"/>
    <w:rsid w:val="0016051F"/>
    <w:rsid w:val="00187FB6"/>
    <w:rsid w:val="001A26B6"/>
    <w:rsid w:val="001A5020"/>
    <w:rsid w:val="001A6F7B"/>
    <w:rsid w:val="001C6FE9"/>
    <w:rsid w:val="001D2EAD"/>
    <w:rsid w:val="001D5C5F"/>
    <w:rsid w:val="001F0F31"/>
    <w:rsid w:val="0020743A"/>
    <w:rsid w:val="00267F57"/>
    <w:rsid w:val="00272E1C"/>
    <w:rsid w:val="00283FE8"/>
    <w:rsid w:val="002874A8"/>
    <w:rsid w:val="00293F0C"/>
    <w:rsid w:val="00294678"/>
    <w:rsid w:val="002C3558"/>
    <w:rsid w:val="002C6EF6"/>
    <w:rsid w:val="002D40EE"/>
    <w:rsid w:val="002D77DD"/>
    <w:rsid w:val="002E040A"/>
    <w:rsid w:val="002F1D35"/>
    <w:rsid w:val="00306DBC"/>
    <w:rsid w:val="003123D2"/>
    <w:rsid w:val="00320A93"/>
    <w:rsid w:val="00320E1A"/>
    <w:rsid w:val="00321291"/>
    <w:rsid w:val="00322CEC"/>
    <w:rsid w:val="00332A9A"/>
    <w:rsid w:val="003341D5"/>
    <w:rsid w:val="00351F8B"/>
    <w:rsid w:val="00381305"/>
    <w:rsid w:val="003A26F9"/>
    <w:rsid w:val="003A73AE"/>
    <w:rsid w:val="003D5C5D"/>
    <w:rsid w:val="003D6096"/>
    <w:rsid w:val="003D7C4F"/>
    <w:rsid w:val="003E30FA"/>
    <w:rsid w:val="003F5CB9"/>
    <w:rsid w:val="00400A30"/>
    <w:rsid w:val="00411335"/>
    <w:rsid w:val="004122C9"/>
    <w:rsid w:val="00412EB4"/>
    <w:rsid w:val="00414AF1"/>
    <w:rsid w:val="0042329B"/>
    <w:rsid w:val="0044042F"/>
    <w:rsid w:val="00441F03"/>
    <w:rsid w:val="00442594"/>
    <w:rsid w:val="0044544D"/>
    <w:rsid w:val="00446C9E"/>
    <w:rsid w:val="00455792"/>
    <w:rsid w:val="004A52A9"/>
    <w:rsid w:val="004B5C7D"/>
    <w:rsid w:val="004C00AC"/>
    <w:rsid w:val="004C67C8"/>
    <w:rsid w:val="004C6E11"/>
    <w:rsid w:val="004C7210"/>
    <w:rsid w:val="004D2137"/>
    <w:rsid w:val="004D3272"/>
    <w:rsid w:val="004D3AE3"/>
    <w:rsid w:val="004D6151"/>
    <w:rsid w:val="004F4450"/>
    <w:rsid w:val="00506DE2"/>
    <w:rsid w:val="00515518"/>
    <w:rsid w:val="0053017E"/>
    <w:rsid w:val="00555E1D"/>
    <w:rsid w:val="005577B5"/>
    <w:rsid w:val="00562CF2"/>
    <w:rsid w:val="00584E91"/>
    <w:rsid w:val="005D5E02"/>
    <w:rsid w:val="005E12E9"/>
    <w:rsid w:val="00612750"/>
    <w:rsid w:val="00614CD7"/>
    <w:rsid w:val="00616524"/>
    <w:rsid w:val="00637CF2"/>
    <w:rsid w:val="00647C6D"/>
    <w:rsid w:val="00672319"/>
    <w:rsid w:val="0069763A"/>
    <w:rsid w:val="006C2121"/>
    <w:rsid w:val="006C76C7"/>
    <w:rsid w:val="00713FB1"/>
    <w:rsid w:val="007172B4"/>
    <w:rsid w:val="00720B1F"/>
    <w:rsid w:val="00722D35"/>
    <w:rsid w:val="00723232"/>
    <w:rsid w:val="00733D4B"/>
    <w:rsid w:val="00747FA3"/>
    <w:rsid w:val="007528DE"/>
    <w:rsid w:val="00763749"/>
    <w:rsid w:val="00766EFE"/>
    <w:rsid w:val="00767ECB"/>
    <w:rsid w:val="00773614"/>
    <w:rsid w:val="00776BB7"/>
    <w:rsid w:val="00780E0B"/>
    <w:rsid w:val="007E1134"/>
    <w:rsid w:val="007E35B9"/>
    <w:rsid w:val="008048DE"/>
    <w:rsid w:val="00806002"/>
    <w:rsid w:val="008220BF"/>
    <w:rsid w:val="00844BF8"/>
    <w:rsid w:val="008776F8"/>
    <w:rsid w:val="00877887"/>
    <w:rsid w:val="008830E6"/>
    <w:rsid w:val="008972E2"/>
    <w:rsid w:val="008B277F"/>
    <w:rsid w:val="008B7B47"/>
    <w:rsid w:val="008C0DFA"/>
    <w:rsid w:val="008C12FE"/>
    <w:rsid w:val="008C35D3"/>
    <w:rsid w:val="008D1783"/>
    <w:rsid w:val="008D1E89"/>
    <w:rsid w:val="008E3087"/>
    <w:rsid w:val="008F301E"/>
    <w:rsid w:val="009048F3"/>
    <w:rsid w:val="009171AD"/>
    <w:rsid w:val="009171EF"/>
    <w:rsid w:val="00931EF3"/>
    <w:rsid w:val="009322F9"/>
    <w:rsid w:val="00932A7A"/>
    <w:rsid w:val="00940548"/>
    <w:rsid w:val="00955954"/>
    <w:rsid w:val="009741D4"/>
    <w:rsid w:val="00981525"/>
    <w:rsid w:val="009919AE"/>
    <w:rsid w:val="009A6581"/>
    <w:rsid w:val="009B33BD"/>
    <w:rsid w:val="009B6508"/>
    <w:rsid w:val="009C246A"/>
    <w:rsid w:val="009C5BB5"/>
    <w:rsid w:val="009D77CA"/>
    <w:rsid w:val="009E1B2E"/>
    <w:rsid w:val="009E4236"/>
    <w:rsid w:val="009E6C82"/>
    <w:rsid w:val="009E7C79"/>
    <w:rsid w:val="00A31467"/>
    <w:rsid w:val="00A47925"/>
    <w:rsid w:val="00A60610"/>
    <w:rsid w:val="00A659D4"/>
    <w:rsid w:val="00A65F7F"/>
    <w:rsid w:val="00A80931"/>
    <w:rsid w:val="00A95DBE"/>
    <w:rsid w:val="00AA7DF6"/>
    <w:rsid w:val="00AB0E95"/>
    <w:rsid w:val="00AB18F4"/>
    <w:rsid w:val="00AB24B5"/>
    <w:rsid w:val="00AB5A7F"/>
    <w:rsid w:val="00AB7295"/>
    <w:rsid w:val="00AE0B70"/>
    <w:rsid w:val="00AF17B0"/>
    <w:rsid w:val="00B12AFF"/>
    <w:rsid w:val="00B1709A"/>
    <w:rsid w:val="00B22E0C"/>
    <w:rsid w:val="00B35BAC"/>
    <w:rsid w:val="00B3740F"/>
    <w:rsid w:val="00B76D07"/>
    <w:rsid w:val="00B90984"/>
    <w:rsid w:val="00B96D23"/>
    <w:rsid w:val="00BA076F"/>
    <w:rsid w:val="00BA4BA4"/>
    <w:rsid w:val="00BB0C31"/>
    <w:rsid w:val="00BC1EE9"/>
    <w:rsid w:val="00BC2DCD"/>
    <w:rsid w:val="00BF6362"/>
    <w:rsid w:val="00C104BF"/>
    <w:rsid w:val="00C12D80"/>
    <w:rsid w:val="00C30583"/>
    <w:rsid w:val="00C35B63"/>
    <w:rsid w:val="00C57E0F"/>
    <w:rsid w:val="00C71A36"/>
    <w:rsid w:val="00C76DEA"/>
    <w:rsid w:val="00C822E9"/>
    <w:rsid w:val="00C847DC"/>
    <w:rsid w:val="00C85BDE"/>
    <w:rsid w:val="00C91568"/>
    <w:rsid w:val="00C91599"/>
    <w:rsid w:val="00CC2338"/>
    <w:rsid w:val="00CC36AE"/>
    <w:rsid w:val="00CE4804"/>
    <w:rsid w:val="00CF3423"/>
    <w:rsid w:val="00D0523F"/>
    <w:rsid w:val="00D071C9"/>
    <w:rsid w:val="00D115FC"/>
    <w:rsid w:val="00D1414F"/>
    <w:rsid w:val="00D21088"/>
    <w:rsid w:val="00D2432F"/>
    <w:rsid w:val="00D34213"/>
    <w:rsid w:val="00D55EFE"/>
    <w:rsid w:val="00D63416"/>
    <w:rsid w:val="00D742CE"/>
    <w:rsid w:val="00D92116"/>
    <w:rsid w:val="00D96873"/>
    <w:rsid w:val="00DA101A"/>
    <w:rsid w:val="00DB1BAF"/>
    <w:rsid w:val="00DD0E18"/>
    <w:rsid w:val="00DF1CDD"/>
    <w:rsid w:val="00E145F4"/>
    <w:rsid w:val="00E269CB"/>
    <w:rsid w:val="00E33C89"/>
    <w:rsid w:val="00E5530B"/>
    <w:rsid w:val="00E615B3"/>
    <w:rsid w:val="00E62420"/>
    <w:rsid w:val="00E7021D"/>
    <w:rsid w:val="00E72F30"/>
    <w:rsid w:val="00E75A39"/>
    <w:rsid w:val="00E86EDE"/>
    <w:rsid w:val="00E96AA4"/>
    <w:rsid w:val="00EB162A"/>
    <w:rsid w:val="00ED327C"/>
    <w:rsid w:val="00ED5B5F"/>
    <w:rsid w:val="00EF3EB7"/>
    <w:rsid w:val="00EF5CA1"/>
    <w:rsid w:val="00EF7A39"/>
    <w:rsid w:val="00F24C5E"/>
    <w:rsid w:val="00F2652C"/>
    <w:rsid w:val="00F51480"/>
    <w:rsid w:val="00F57526"/>
    <w:rsid w:val="00F63105"/>
    <w:rsid w:val="00F93BD2"/>
    <w:rsid w:val="00FB1DF7"/>
    <w:rsid w:val="00FD136C"/>
    <w:rsid w:val="00FE0718"/>
    <w:rsid w:val="00FF51F6"/>
    <w:rsid w:val="00FF64A9"/>
    <w:rsid w:val="00FF6C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44BBF"/>
  <w15:docId w15:val="{3D20B177-1A62-4C20-8AB3-57216DA72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581"/>
    <w:pPr>
      <w:spacing w:after="160" w:line="259" w:lineRule="auto"/>
    </w:pPr>
    <w:rPr>
      <w:rFonts w:ascii="Roboto" w:eastAsia="Calibri" w:hAnsi="Roboto" w:cs="Arial"/>
      <w:sz w:val="22"/>
      <w:szCs w:val="22"/>
      <w:lang w:val="nn-NO"/>
      <w14:numSpacing w14:val="tabular"/>
    </w:rPr>
  </w:style>
  <w:style w:type="paragraph" w:styleId="Overskrift1">
    <w:name w:val="heading 1"/>
    <w:basedOn w:val="Normal"/>
    <w:next w:val="Normal"/>
    <w:link w:val="Overskrift1Tegn"/>
    <w:uiPriority w:val="9"/>
    <w:qFormat/>
    <w:rsid w:val="00A65F7F"/>
    <w:pPr>
      <w:keepNext/>
      <w:numPr>
        <w:numId w:val="5"/>
      </w:numPr>
      <w:spacing w:before="160" w:after="80"/>
      <w:ind w:left="357" w:hanging="357"/>
      <w:outlineLvl w:val="0"/>
    </w:pPr>
    <w:rPr>
      <w:rFonts w:eastAsia="Yu Gothic Light" w:cs="Times New Roman"/>
      <w:sz w:val="36"/>
      <w:szCs w:val="36"/>
    </w:rPr>
  </w:style>
  <w:style w:type="paragraph" w:styleId="Overskrift2">
    <w:name w:val="heading 2"/>
    <w:basedOn w:val="Normal"/>
    <w:next w:val="Normal"/>
    <w:link w:val="Overskrift2Tegn"/>
    <w:uiPriority w:val="9"/>
    <w:unhideWhenUsed/>
    <w:qFormat/>
    <w:rsid w:val="00A65F7F"/>
    <w:pPr>
      <w:keepNext/>
      <w:keepLines/>
      <w:numPr>
        <w:ilvl w:val="1"/>
        <w:numId w:val="5"/>
      </w:numPr>
      <w:spacing w:before="160" w:after="80"/>
      <w:ind w:left="420"/>
      <w:outlineLvl w:val="1"/>
    </w:pPr>
    <w:rPr>
      <w:rFonts w:eastAsia="Yu Gothic Light" w:cs="Times New Roman"/>
      <w:sz w:val="28"/>
      <w:szCs w:val="28"/>
    </w:rPr>
  </w:style>
  <w:style w:type="paragraph" w:styleId="Overskrift3">
    <w:name w:val="heading 3"/>
    <w:basedOn w:val="Normal"/>
    <w:next w:val="Normal"/>
    <w:link w:val="Overskrift3Tegn"/>
    <w:uiPriority w:val="9"/>
    <w:unhideWhenUsed/>
    <w:qFormat/>
    <w:rsid w:val="00A65F7F"/>
    <w:pPr>
      <w:keepNext/>
      <w:keepLines/>
      <w:numPr>
        <w:ilvl w:val="2"/>
        <w:numId w:val="5"/>
      </w:numPr>
      <w:ind w:left="720"/>
      <w:outlineLvl w:val="2"/>
    </w:pPr>
    <w:rPr>
      <w:rFonts w:eastAsia="Yu Gothic Light" w:cs="Times New Roman"/>
      <w:sz w:val="24"/>
      <w:szCs w:val="24"/>
    </w:rPr>
  </w:style>
  <w:style w:type="paragraph" w:styleId="Overskrift4">
    <w:name w:val="heading 4"/>
    <w:basedOn w:val="Normal"/>
    <w:next w:val="Normal"/>
    <w:link w:val="Overskrift4Tegn"/>
    <w:uiPriority w:val="9"/>
    <w:unhideWhenUsed/>
    <w:qFormat/>
    <w:rsid w:val="00A65F7F"/>
    <w:pPr>
      <w:keepNext/>
      <w:spacing w:before="160" w:after="80"/>
      <w:outlineLvl w:val="3"/>
    </w:pPr>
    <w:rPr>
      <w:i/>
      <w:iCs/>
    </w:rPr>
  </w:style>
  <w:style w:type="paragraph" w:styleId="Overskrift5">
    <w:name w:val="heading 5"/>
    <w:basedOn w:val="Normal"/>
    <w:next w:val="Normal"/>
    <w:link w:val="Overskrift5Tegn"/>
    <w:uiPriority w:val="9"/>
    <w:unhideWhenUsed/>
    <w:qFormat/>
    <w:rsid w:val="00A31467"/>
    <w:pPr>
      <w:keepNext/>
      <w:keepLines/>
      <w:spacing w:before="40" w:after="0"/>
      <w:outlineLvl w:val="4"/>
    </w:pPr>
    <w:rPr>
      <w:rFonts w:eastAsiaTheme="majorEastAsia" w:cstheme="majorBidi"/>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AE0B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bletekst">
    <w:name w:val="Balloon Text"/>
    <w:basedOn w:val="Normal"/>
    <w:link w:val="BobletekstTegn"/>
    <w:semiHidden/>
    <w:unhideWhenUsed/>
    <w:rsid w:val="00EF5CA1"/>
    <w:rPr>
      <w:rFonts w:ascii="Tahoma" w:hAnsi="Tahoma" w:cs="Tahoma"/>
      <w:sz w:val="16"/>
      <w:szCs w:val="16"/>
    </w:rPr>
  </w:style>
  <w:style w:type="character" w:customStyle="1" w:styleId="BobletekstTegn">
    <w:name w:val="Bobletekst Tegn"/>
    <w:basedOn w:val="Standardskriftforavsnitt"/>
    <w:link w:val="Bobletekst"/>
    <w:uiPriority w:val="99"/>
    <w:semiHidden/>
    <w:rsid w:val="00EF5CA1"/>
    <w:rPr>
      <w:rFonts w:ascii="Tahoma" w:hAnsi="Tahoma" w:cs="Tahoma"/>
      <w:sz w:val="16"/>
      <w:szCs w:val="16"/>
    </w:rPr>
  </w:style>
  <w:style w:type="paragraph" w:styleId="Topptekst">
    <w:name w:val="header"/>
    <w:basedOn w:val="Normal"/>
    <w:link w:val="TopptekstTegn"/>
    <w:uiPriority w:val="99"/>
    <w:unhideWhenUsed/>
    <w:rsid w:val="00AB0E95"/>
    <w:pPr>
      <w:tabs>
        <w:tab w:val="center" w:pos="4536"/>
        <w:tab w:val="right" w:pos="9072"/>
      </w:tabs>
    </w:pPr>
  </w:style>
  <w:style w:type="character" w:customStyle="1" w:styleId="TopptekstTegn">
    <w:name w:val="Topptekst Tegn"/>
    <w:basedOn w:val="Standardskriftforavsnitt"/>
    <w:link w:val="Topptekst"/>
    <w:uiPriority w:val="99"/>
    <w:rsid w:val="00AB0E95"/>
  </w:style>
  <w:style w:type="paragraph" w:styleId="Bunntekst">
    <w:name w:val="footer"/>
    <w:basedOn w:val="Normal"/>
    <w:link w:val="BunntekstTegn"/>
    <w:unhideWhenUsed/>
    <w:rsid w:val="00AB0E95"/>
    <w:pPr>
      <w:tabs>
        <w:tab w:val="center" w:pos="4536"/>
        <w:tab w:val="right" w:pos="9072"/>
      </w:tabs>
    </w:pPr>
  </w:style>
  <w:style w:type="character" w:customStyle="1" w:styleId="BunntekstTegn">
    <w:name w:val="Bunntekst Tegn"/>
    <w:basedOn w:val="Standardskriftforavsnitt"/>
    <w:link w:val="Bunntekst"/>
    <w:rsid w:val="00AB0E95"/>
  </w:style>
  <w:style w:type="character" w:styleId="Hyperkobling">
    <w:name w:val="Hyperlink"/>
    <w:basedOn w:val="Standardskriftforavsnitt"/>
    <w:uiPriority w:val="99"/>
    <w:unhideWhenUsed/>
    <w:rsid w:val="00320E1A"/>
    <w:rPr>
      <w:color w:val="0000FF" w:themeColor="hyperlink"/>
      <w:u w:val="single"/>
    </w:rPr>
  </w:style>
  <w:style w:type="character" w:customStyle="1" w:styleId="Overskrift1Tegn">
    <w:name w:val="Overskrift 1 Tegn"/>
    <w:basedOn w:val="Standardskriftforavsnitt"/>
    <w:link w:val="Overskrift1"/>
    <w:uiPriority w:val="9"/>
    <w:rsid w:val="00A65F7F"/>
    <w:rPr>
      <w:rFonts w:ascii="Roboto" w:eastAsia="Yu Gothic Light" w:hAnsi="Roboto" w:cs="Times New Roman"/>
      <w:sz w:val="36"/>
      <w:szCs w:val="36"/>
      <w14:numSpacing w14:val="tabular"/>
    </w:rPr>
  </w:style>
  <w:style w:type="character" w:customStyle="1" w:styleId="Overskrift2Tegn">
    <w:name w:val="Overskrift 2 Tegn"/>
    <w:basedOn w:val="Standardskriftforavsnitt"/>
    <w:link w:val="Overskrift2"/>
    <w:uiPriority w:val="9"/>
    <w:rsid w:val="00A65F7F"/>
    <w:rPr>
      <w:rFonts w:ascii="Roboto" w:eastAsia="Yu Gothic Light" w:hAnsi="Roboto" w:cs="Times New Roman"/>
      <w:sz w:val="28"/>
      <w:szCs w:val="28"/>
      <w14:numSpacing w14:val="tabular"/>
    </w:rPr>
  </w:style>
  <w:style w:type="paragraph" w:styleId="Tittel">
    <w:name w:val="Title"/>
    <w:basedOn w:val="Normal"/>
    <w:next w:val="Undertittel"/>
    <w:link w:val="TittelTegn"/>
    <w:uiPriority w:val="10"/>
    <w:qFormat/>
    <w:rsid w:val="00FB1DF7"/>
    <w:pPr>
      <w:contextualSpacing/>
    </w:pPr>
    <w:rPr>
      <w:rFonts w:ascii="Inter 28pt Medium" w:eastAsia="Roboto" w:hAnsi="Inter 28pt Medium" w:cs="Times New Roman"/>
      <w:b/>
      <w:caps/>
      <w:color w:val="7DBF9D"/>
      <w:spacing w:val="40"/>
      <w:kern w:val="28"/>
      <w:sz w:val="64"/>
      <w:szCs w:val="64"/>
    </w:rPr>
  </w:style>
  <w:style w:type="character" w:customStyle="1" w:styleId="TittelTegn">
    <w:name w:val="Tittel Tegn"/>
    <w:basedOn w:val="Standardskriftforavsnitt"/>
    <w:link w:val="Tittel"/>
    <w:uiPriority w:val="10"/>
    <w:rsid w:val="00FB1DF7"/>
    <w:rPr>
      <w:rFonts w:ascii="Inter 28pt Medium" w:eastAsia="Roboto" w:hAnsi="Inter 28pt Medium" w:cs="Times New Roman"/>
      <w:b/>
      <w:caps/>
      <w:color w:val="7DBF9D"/>
      <w:spacing w:val="40"/>
      <w:kern w:val="28"/>
      <w:sz w:val="64"/>
      <w:szCs w:val="64"/>
    </w:rPr>
  </w:style>
  <w:style w:type="paragraph" w:styleId="Undertittel">
    <w:name w:val="Subtitle"/>
    <w:basedOn w:val="Normal"/>
    <w:next w:val="Normal"/>
    <w:link w:val="UndertittelTegn"/>
    <w:uiPriority w:val="11"/>
    <w:qFormat/>
    <w:rsid w:val="009D77CA"/>
    <w:rPr>
      <w:rFonts w:ascii="Inter 28pt Medium" w:hAnsi="Inter 28pt Medium"/>
      <w:sz w:val="44"/>
      <w:szCs w:val="44"/>
    </w:rPr>
  </w:style>
  <w:style w:type="character" w:customStyle="1" w:styleId="UndertittelTegn">
    <w:name w:val="Undertittel Tegn"/>
    <w:basedOn w:val="Standardskriftforavsnitt"/>
    <w:link w:val="Undertittel"/>
    <w:uiPriority w:val="11"/>
    <w:rsid w:val="009D77CA"/>
    <w:rPr>
      <w:rFonts w:ascii="Inter 28pt Medium" w:hAnsi="Inter 28pt Medium"/>
      <w:sz w:val="44"/>
      <w:szCs w:val="44"/>
    </w:rPr>
  </w:style>
  <w:style w:type="character" w:customStyle="1" w:styleId="Overskrift3Tegn">
    <w:name w:val="Overskrift 3 Tegn"/>
    <w:basedOn w:val="Standardskriftforavsnitt"/>
    <w:link w:val="Overskrift3"/>
    <w:uiPriority w:val="9"/>
    <w:rsid w:val="00A65F7F"/>
    <w:rPr>
      <w:rFonts w:ascii="Roboto" w:eastAsia="Yu Gothic Light" w:hAnsi="Roboto" w:cs="Times New Roman"/>
      <w:sz w:val="24"/>
      <w:szCs w:val="24"/>
      <w14:numSpacing w14:val="tabular"/>
    </w:rPr>
  </w:style>
  <w:style w:type="character" w:styleId="Merknadsreferanse">
    <w:name w:val="annotation reference"/>
    <w:basedOn w:val="Standardskriftforavsnitt"/>
    <w:uiPriority w:val="99"/>
    <w:semiHidden/>
    <w:unhideWhenUsed/>
    <w:rsid w:val="00FB1DF7"/>
    <w:rPr>
      <w:sz w:val="16"/>
      <w:szCs w:val="16"/>
    </w:rPr>
  </w:style>
  <w:style w:type="paragraph" w:styleId="Merknadstekst">
    <w:name w:val="annotation text"/>
    <w:basedOn w:val="Normal"/>
    <w:link w:val="MerknadstekstTegn"/>
    <w:uiPriority w:val="99"/>
    <w:unhideWhenUsed/>
    <w:rsid w:val="00FB1DF7"/>
  </w:style>
  <w:style w:type="character" w:customStyle="1" w:styleId="MerknadstekstTegn">
    <w:name w:val="Merknadstekst Tegn"/>
    <w:basedOn w:val="Standardskriftforavsnitt"/>
    <w:link w:val="Merknadstekst"/>
    <w:uiPriority w:val="99"/>
    <w:rsid w:val="00FB1DF7"/>
    <w:rPr>
      <w:rFonts w:ascii="Inter 28pt" w:hAnsi="Inter 28pt"/>
      <w14:numSpacing w14:val="tabular"/>
    </w:rPr>
  </w:style>
  <w:style w:type="character" w:customStyle="1" w:styleId="Overskrift4Tegn">
    <w:name w:val="Overskrift 4 Tegn"/>
    <w:basedOn w:val="Standardskriftforavsnitt"/>
    <w:link w:val="Overskrift4"/>
    <w:uiPriority w:val="9"/>
    <w:rsid w:val="00A65F7F"/>
    <w:rPr>
      <w:rFonts w:ascii="Roboto" w:eastAsia="Calibri" w:hAnsi="Roboto" w:cs="Arial"/>
      <w:i/>
      <w:iCs/>
      <w:sz w:val="22"/>
      <w:szCs w:val="22"/>
      <w14:numSpacing w14:val="tabular"/>
    </w:rPr>
  </w:style>
  <w:style w:type="paragraph" w:styleId="Kommentaremne">
    <w:name w:val="annotation subject"/>
    <w:basedOn w:val="Merknadstekst"/>
    <w:next w:val="Merknadstekst"/>
    <w:link w:val="KommentaremneTegn"/>
    <w:uiPriority w:val="99"/>
    <w:semiHidden/>
    <w:unhideWhenUsed/>
    <w:rsid w:val="00A80931"/>
    <w:pPr>
      <w:spacing w:after="0"/>
    </w:pPr>
    <w:rPr>
      <w:rFonts w:ascii="Verdana" w:hAnsi="Verdana"/>
      <w:b/>
      <w:bCs/>
      <w14:numSpacing w14:val="default"/>
    </w:rPr>
  </w:style>
  <w:style w:type="character" w:customStyle="1" w:styleId="KommentaremneTegn">
    <w:name w:val="Kommentaremne Tegn"/>
    <w:basedOn w:val="MerknadstekstTegn"/>
    <w:link w:val="Kommentaremne"/>
    <w:uiPriority w:val="99"/>
    <w:semiHidden/>
    <w:rsid w:val="00A80931"/>
    <w:rPr>
      <w:rFonts w:ascii="Inter 28pt" w:hAnsi="Inter 28pt"/>
      <w:b/>
      <w:bCs/>
      <w14:numSpacing w14:val="tabular"/>
    </w:rPr>
  </w:style>
  <w:style w:type="character" w:styleId="Plassholdertekst">
    <w:name w:val="Placeholder Text"/>
    <w:basedOn w:val="Standardskriftforavsnitt"/>
    <w:uiPriority w:val="99"/>
    <w:semiHidden/>
    <w:rsid w:val="00B1709A"/>
    <w:rPr>
      <w:color w:val="666666"/>
    </w:rPr>
  </w:style>
  <w:style w:type="paragraph" w:styleId="Listeavsnitt">
    <w:name w:val="List Paragraph"/>
    <w:basedOn w:val="Normal"/>
    <w:uiPriority w:val="34"/>
    <w:qFormat/>
    <w:rsid w:val="009D77CA"/>
    <w:pPr>
      <w:ind w:left="720"/>
      <w:contextualSpacing/>
    </w:pPr>
  </w:style>
  <w:style w:type="paragraph" w:styleId="INNH1">
    <w:name w:val="toc 1"/>
    <w:basedOn w:val="Normal"/>
    <w:next w:val="Normal"/>
    <w:autoRedefine/>
    <w:uiPriority w:val="39"/>
    <w:unhideWhenUsed/>
    <w:rsid w:val="0044042F"/>
    <w:pPr>
      <w:spacing w:after="100"/>
    </w:pPr>
    <w:rPr>
      <w:rFonts w:eastAsiaTheme="minorHAnsi" w:cstheme="minorBidi"/>
    </w:rPr>
  </w:style>
  <w:style w:type="paragraph" w:styleId="INNH2">
    <w:name w:val="toc 2"/>
    <w:basedOn w:val="Normal"/>
    <w:next w:val="Normal"/>
    <w:autoRedefine/>
    <w:uiPriority w:val="39"/>
    <w:unhideWhenUsed/>
    <w:rsid w:val="0044042F"/>
    <w:pPr>
      <w:spacing w:after="100"/>
      <w:ind w:left="220"/>
    </w:pPr>
    <w:rPr>
      <w:rFonts w:eastAsiaTheme="minorHAnsi" w:cstheme="minorBidi"/>
    </w:rPr>
  </w:style>
  <w:style w:type="paragraph" w:customStyle="1" w:styleId="OverskriftInnhold">
    <w:name w:val="Overskrift Innhold"/>
    <w:basedOn w:val="Overskrift1"/>
    <w:link w:val="OverskriftInnholdTegn"/>
    <w:qFormat/>
    <w:rsid w:val="009A6581"/>
    <w:pPr>
      <w:keepLines/>
      <w:numPr>
        <w:numId w:val="0"/>
      </w:numPr>
      <w:spacing w:before="360"/>
    </w:pPr>
    <w:rPr>
      <w:rFonts w:eastAsiaTheme="majorEastAsia" w:cstheme="majorBidi"/>
      <w:sz w:val="32"/>
      <w:szCs w:val="32"/>
    </w:rPr>
  </w:style>
  <w:style w:type="character" w:customStyle="1" w:styleId="OverskriftInnholdTegn">
    <w:name w:val="Overskrift Innhold Tegn"/>
    <w:basedOn w:val="Overskrift2Tegn"/>
    <w:link w:val="OverskriftInnhold"/>
    <w:rsid w:val="009A6581"/>
    <w:rPr>
      <w:rFonts w:ascii="Roboto" w:eastAsiaTheme="majorEastAsia" w:hAnsi="Roboto" w:cstheme="majorBidi"/>
      <w:sz w:val="32"/>
      <w:szCs w:val="32"/>
      <w14:numSpacing w14:val="tabular"/>
    </w:rPr>
  </w:style>
  <w:style w:type="character" w:customStyle="1" w:styleId="Overskrift5Tegn">
    <w:name w:val="Overskrift 5 Tegn"/>
    <w:basedOn w:val="Standardskriftforavsnitt"/>
    <w:link w:val="Overskrift5"/>
    <w:uiPriority w:val="9"/>
    <w:rsid w:val="00A31467"/>
    <w:rPr>
      <w:rFonts w:ascii="Roboto" w:eastAsiaTheme="majorEastAsia" w:hAnsi="Roboto" w:cstheme="majorBidi"/>
      <w:color w:val="365F91" w:themeColor="accent1" w:themeShade="BF"/>
      <w:sz w:val="22"/>
      <w:szCs w:val="22"/>
      <w14:numSpacing w14:val="tabular"/>
    </w:rPr>
  </w:style>
  <w:style w:type="character" w:styleId="Ulstomtale">
    <w:name w:val="Unresolved Mention"/>
    <w:basedOn w:val="Standardskriftforavsnitt"/>
    <w:uiPriority w:val="99"/>
    <w:semiHidden/>
    <w:unhideWhenUsed/>
    <w:rsid w:val="00C91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131253">
      <w:bodyDiv w:val="1"/>
      <w:marLeft w:val="0"/>
      <w:marRight w:val="0"/>
      <w:marTop w:val="0"/>
      <w:marBottom w:val="0"/>
      <w:divBdr>
        <w:top w:val="none" w:sz="0" w:space="0" w:color="auto"/>
        <w:left w:val="none" w:sz="0" w:space="0" w:color="auto"/>
        <w:bottom w:val="none" w:sz="0" w:space="0" w:color="auto"/>
        <w:right w:val="none" w:sz="0" w:space="0" w:color="auto"/>
      </w:divBdr>
    </w:div>
    <w:div w:id="161042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C474B5005243D7B590FE06D1E64151"/>
        <w:category>
          <w:name w:val="Generelt"/>
          <w:gallery w:val="placeholder"/>
        </w:category>
        <w:types>
          <w:type w:val="bbPlcHdr"/>
        </w:types>
        <w:behaviors>
          <w:behavior w:val="content"/>
        </w:behaviors>
        <w:guid w:val="{C0244C65-05E8-4F9D-975D-125905B9A395}"/>
      </w:docPartPr>
      <w:docPartBody>
        <w:p w:rsidR="004C5722" w:rsidRDefault="000E1F3B">
          <w:pPr>
            <w:pStyle w:val="B1C474B5005243D7B590FE06D1E64151"/>
          </w:pPr>
          <w:r w:rsidRPr="000F23CE">
            <w:rPr>
              <w:rStyle w:val="Plassholdertekst"/>
            </w:rPr>
            <w:t>[Emne]</w:t>
          </w:r>
        </w:p>
      </w:docPartBody>
    </w:docPart>
    <w:docPart>
      <w:docPartPr>
        <w:name w:val="CED4FD80E93F46D3830F0CF7EB9C6201"/>
        <w:category>
          <w:name w:val="Generelt"/>
          <w:gallery w:val="placeholder"/>
        </w:category>
        <w:types>
          <w:type w:val="bbPlcHdr"/>
        </w:types>
        <w:behaviors>
          <w:behavior w:val="content"/>
        </w:behaviors>
        <w:guid w:val="{82DCAFD0-8FDE-47EA-AD6A-CDDE0D0ED90D}"/>
      </w:docPartPr>
      <w:docPartBody>
        <w:p w:rsidR="004C5722" w:rsidRDefault="000E1F3B">
          <w:pPr>
            <w:pStyle w:val="CED4FD80E93F46D3830F0CF7EB9C6201"/>
          </w:pPr>
          <w:r w:rsidRPr="000F23CE">
            <w:rPr>
              <w:rStyle w:val="Plassholdertekst"/>
            </w:rPr>
            <w:t>[Faks, firma]</w:t>
          </w:r>
        </w:p>
      </w:docPartBody>
    </w:docPart>
    <w:docPart>
      <w:docPartPr>
        <w:name w:val="FC9567BBE66541BA86EBF862BF153F15"/>
        <w:category>
          <w:name w:val="Generelt"/>
          <w:gallery w:val="placeholder"/>
        </w:category>
        <w:types>
          <w:type w:val="bbPlcHdr"/>
        </w:types>
        <w:behaviors>
          <w:behavior w:val="content"/>
        </w:behaviors>
        <w:guid w:val="{CC060649-0340-4D3C-97E6-ACEFF7A61CE5}"/>
      </w:docPartPr>
      <w:docPartBody>
        <w:p w:rsidR="004C5722" w:rsidRDefault="000E1F3B">
          <w:pPr>
            <w:pStyle w:val="FC9567BBE66541BA86EBF862BF153F15"/>
          </w:pPr>
          <w:r w:rsidRPr="000E1B11">
            <w:rPr>
              <w:rStyle w:val="Plassholdertekst"/>
            </w:rPr>
            <w:t>[Sammendrag]</w:t>
          </w:r>
        </w:p>
      </w:docPartBody>
    </w:docPart>
    <w:docPart>
      <w:docPartPr>
        <w:name w:val="7DDDD701A7E04A6D8FB54F9F5125E485"/>
        <w:category>
          <w:name w:val="Generelt"/>
          <w:gallery w:val="placeholder"/>
        </w:category>
        <w:types>
          <w:type w:val="bbPlcHdr"/>
        </w:types>
        <w:behaviors>
          <w:behavior w:val="content"/>
        </w:behaviors>
        <w:guid w:val="{96226C39-CC89-4267-AABB-CC561089A1D1}"/>
      </w:docPartPr>
      <w:docPartBody>
        <w:p w:rsidR="004C5722" w:rsidRDefault="000E1F3B">
          <w:pPr>
            <w:pStyle w:val="7DDDD701A7E04A6D8FB54F9F5125E485"/>
          </w:pPr>
          <w:r w:rsidRPr="000E1B11">
            <w:rPr>
              <w:rStyle w:val="Plassholdertekst"/>
            </w:rPr>
            <w:t>[Sammendrag]</w:t>
          </w:r>
        </w:p>
      </w:docPartBody>
    </w:docPart>
    <w:docPart>
      <w:docPartPr>
        <w:name w:val="FB0D29051012469A92BCA87028079524"/>
        <w:category>
          <w:name w:val="Generelt"/>
          <w:gallery w:val="placeholder"/>
        </w:category>
        <w:types>
          <w:type w:val="bbPlcHdr"/>
        </w:types>
        <w:behaviors>
          <w:behavior w:val="content"/>
        </w:behaviors>
        <w:guid w:val="{2DC26100-3D46-4161-9BDB-B84FC59CCD93}"/>
      </w:docPartPr>
      <w:docPartBody>
        <w:p w:rsidR="004C5722" w:rsidRDefault="000E1F3B">
          <w:pPr>
            <w:pStyle w:val="FB0D29051012469A92BCA87028079524"/>
          </w:pPr>
          <w:r w:rsidRPr="00297AC2">
            <w:rPr>
              <w:rStyle w:val="Plassholdertekst"/>
            </w:rPr>
            <w:t>Klikk eller trykk for å skrive inn en dato.</w:t>
          </w:r>
        </w:p>
      </w:docPartBody>
    </w:docPart>
    <w:docPart>
      <w:docPartPr>
        <w:name w:val="45F5F43497AF421496D3CBC030043BCD"/>
        <w:category>
          <w:name w:val="Generelt"/>
          <w:gallery w:val="placeholder"/>
        </w:category>
        <w:types>
          <w:type w:val="bbPlcHdr"/>
        </w:types>
        <w:behaviors>
          <w:behavior w:val="content"/>
        </w:behaviors>
        <w:guid w:val="{037D68A1-B16C-496E-A0B6-B23E28718572}"/>
      </w:docPartPr>
      <w:docPartBody>
        <w:p w:rsidR="0052488C" w:rsidRDefault="00576857" w:rsidP="00576857">
          <w:pPr>
            <w:pStyle w:val="45F5F43497AF421496D3CBC030043BCD"/>
          </w:pPr>
          <w:r w:rsidRPr="000F23CE">
            <w:rPr>
              <w:rStyle w:val="Plassholdertekst"/>
            </w:rPr>
            <w:t>[Emne]</w:t>
          </w:r>
        </w:p>
      </w:docPartBody>
    </w:docPart>
    <w:docPart>
      <w:docPartPr>
        <w:name w:val="5CA7732D6A9B470B9B9A547C816E67A4"/>
        <w:category>
          <w:name w:val="Generelt"/>
          <w:gallery w:val="placeholder"/>
        </w:category>
        <w:types>
          <w:type w:val="bbPlcHdr"/>
        </w:types>
        <w:behaviors>
          <w:behavior w:val="content"/>
        </w:behaviors>
        <w:guid w:val="{2E32A200-0C42-4D4F-A48A-4E745A866778}"/>
      </w:docPartPr>
      <w:docPartBody>
        <w:p w:rsidR="0052488C" w:rsidRDefault="00576857" w:rsidP="00576857">
          <w:pPr>
            <w:pStyle w:val="5CA7732D6A9B470B9B9A547C816E67A4"/>
          </w:pPr>
          <w:r w:rsidRPr="000F23CE">
            <w:rPr>
              <w:rStyle w:val="Plassholdertekst"/>
            </w:rPr>
            <w:t>[Faks, 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28pt Medium">
    <w:panose1 w:val="02000503000000020004"/>
    <w:charset w:val="00"/>
    <w:family w:val="auto"/>
    <w:pitch w:val="variable"/>
    <w:sig w:usb0="E00002FF" w:usb1="1200A1FF" w:usb2="00000000" w:usb3="00000000" w:csb0="0000019F" w:csb1="00000000"/>
  </w:font>
  <w:font w:name="Inter 28pt">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A36"/>
    <w:rsid w:val="000E1F3B"/>
    <w:rsid w:val="001F40F4"/>
    <w:rsid w:val="00455792"/>
    <w:rsid w:val="004C5722"/>
    <w:rsid w:val="0052488C"/>
    <w:rsid w:val="00576857"/>
    <w:rsid w:val="00763EB4"/>
    <w:rsid w:val="00900A36"/>
    <w:rsid w:val="009171EF"/>
    <w:rsid w:val="009256AB"/>
    <w:rsid w:val="00BA4BA4"/>
    <w:rsid w:val="00CC36AE"/>
    <w:rsid w:val="00CE7BC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76857"/>
    <w:rPr>
      <w:color w:val="666666"/>
    </w:rPr>
  </w:style>
  <w:style w:type="paragraph" w:customStyle="1" w:styleId="B1C474B5005243D7B590FE06D1E64151">
    <w:name w:val="B1C474B5005243D7B590FE06D1E64151"/>
  </w:style>
  <w:style w:type="paragraph" w:customStyle="1" w:styleId="CED4FD80E93F46D3830F0CF7EB9C6201">
    <w:name w:val="CED4FD80E93F46D3830F0CF7EB9C6201"/>
  </w:style>
  <w:style w:type="paragraph" w:customStyle="1" w:styleId="FC9567BBE66541BA86EBF862BF153F15">
    <w:name w:val="FC9567BBE66541BA86EBF862BF153F15"/>
  </w:style>
  <w:style w:type="paragraph" w:customStyle="1" w:styleId="7DDDD701A7E04A6D8FB54F9F5125E485">
    <w:name w:val="7DDDD701A7E04A6D8FB54F9F5125E485"/>
  </w:style>
  <w:style w:type="paragraph" w:customStyle="1" w:styleId="FB0D29051012469A92BCA87028079524">
    <w:name w:val="FB0D29051012469A92BCA87028079524"/>
  </w:style>
  <w:style w:type="paragraph" w:customStyle="1" w:styleId="45F5F43497AF421496D3CBC030043BCD">
    <w:name w:val="45F5F43497AF421496D3CBC030043BCD"/>
    <w:rsid w:val="00576857"/>
  </w:style>
  <w:style w:type="paragraph" w:customStyle="1" w:styleId="5CA7732D6A9B470B9B9A547C816E67A4">
    <w:name w:val="5CA7732D6A9B470B9B9A547C816E67A4"/>
    <w:rsid w:val="005768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[tema for tilsynet]</Abstract>
  <CompanyAddress/>
  <CompanyPhone/>
  <CompanyFax>202X/XXXXX</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8CAE6163F57F4499A806144053BB7D" ma:contentTypeVersion="4" ma:contentTypeDescription="Create a new document." ma:contentTypeScope="" ma:versionID="945ba4fb8f481244e97a5aae07d5d263">
  <xsd:schema xmlns:xsd="http://www.w3.org/2001/XMLSchema" xmlns:xs="http://www.w3.org/2001/XMLSchema" xmlns:p="http://schemas.microsoft.com/office/2006/metadata/properties" xmlns:ns2="fc731b06-c0f8-4b6c-b4a2-c21a016aa958" targetNamespace="http://schemas.microsoft.com/office/2006/metadata/properties" ma:root="true" ma:fieldsID="d7c2e91308b3a7455a937b4775b41a2a" ns2:_="">
    <xsd:import namespace="fc731b06-c0f8-4b6c-b4a2-c21a016aa9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31b06-c0f8-4b6c-b4a2-c21a016aa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BBB349-E9A1-4CFA-BB91-E4ABB82C5D8E}">
  <ds:schemaRefs>
    <ds:schemaRef ds:uri="http://schemas.openxmlformats.org/officeDocument/2006/bibliography"/>
  </ds:schemaRefs>
</ds:datastoreItem>
</file>

<file path=customXml/itemProps3.xml><?xml version="1.0" encoding="utf-8"?>
<ds:datastoreItem xmlns:ds="http://schemas.openxmlformats.org/officeDocument/2006/customXml" ds:itemID="{93D7D4E0-BBED-4BA2-9DE1-1C98C54B2409}"/>
</file>

<file path=customXml/itemProps4.xml><?xml version="1.0" encoding="utf-8"?>
<ds:datastoreItem xmlns:ds="http://schemas.openxmlformats.org/officeDocument/2006/customXml" ds:itemID="{7F53327D-8379-4F0A-A457-9B2090E40AB4}">
  <ds:schemaRefs>
    <ds:schemaRef ds:uri="http://schemas.microsoft.com/sharepoint/v3/contenttype/forms"/>
  </ds:schemaRefs>
</ds:datastoreItem>
</file>

<file path=customXml/itemProps5.xml><?xml version="1.0" encoding="utf-8"?>
<ds:datastoreItem xmlns:ds="http://schemas.openxmlformats.org/officeDocument/2006/customXml" ds:itemID="{136920FC-7D8B-4CB4-BB36-F144DE6EE7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Vedtak%20nn%20SF.dotx</Template>
  <TotalTime>0</TotalTime>
  <Pages>6</Pages>
  <Words>1399</Words>
  <Characters>8274</Characters>
  <Application>Microsoft Office Word</Application>
  <DocSecurity>0</DocSecurity>
  <Lines>156</Lines>
  <Paragraphs>108</Paragraphs>
  <ScaleCrop>false</ScaleCrop>
  <HeadingPairs>
    <vt:vector size="2" baseType="variant">
      <vt:variant>
        <vt:lpstr>Tittel</vt:lpstr>
      </vt:variant>
      <vt:variant>
        <vt:i4>1</vt:i4>
      </vt:variant>
    </vt:vector>
  </HeadingPairs>
  <TitlesOfParts>
    <vt:vector size="1" baseType="lpstr">
      <vt:lpstr>Vedtak [skolenavn]</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Vedtak i tilsynssak</dc:title>
  <dc:subject>[namn på kommune/barnehageeigar]</dc:subject>
  <dc:creator>Daniel Fitjar Croles</dc:creator>
  <cp:lastModifiedBy>Daniel Fitjar Croles</cp:lastModifiedBy>
  <cp:revision>2</cp:revision>
  <dcterms:created xsi:type="dcterms:W3CDTF">2026-09-25T09:42:00Z</dcterms:created>
  <dcterms:modified xsi:type="dcterms:W3CDTF">2026-09-25T09:42:00Z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0x010100368CAE6163F57F4499A806144053BB7D</vt:lpwstr>
  </property>
</Properties>
</file>